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0CD" w:rsidRDefault="00CD30CD">
      <w:pPr>
        <w:pStyle w:val="BodyText"/>
        <w:rPr>
          <w:rFonts w:ascii="Times New Roman"/>
          <w:sz w:val="20"/>
        </w:rPr>
      </w:pPr>
    </w:p>
    <w:p w:rsidR="00CD30CD" w:rsidRDefault="00CD30CD">
      <w:pPr>
        <w:pStyle w:val="BodyText"/>
        <w:rPr>
          <w:rFonts w:ascii="Times New Roman"/>
          <w:sz w:val="20"/>
        </w:rPr>
      </w:pPr>
    </w:p>
    <w:p w:rsidR="00CD30CD" w:rsidRDefault="00CD30CD">
      <w:pPr>
        <w:pStyle w:val="BodyText"/>
        <w:spacing w:before="2"/>
        <w:rPr>
          <w:rFonts w:ascii="Times New Roman"/>
          <w:sz w:val="17"/>
        </w:rPr>
      </w:pPr>
    </w:p>
    <w:p w:rsidR="00CD30CD" w:rsidRDefault="00C26F9A">
      <w:pPr>
        <w:spacing w:before="37"/>
        <w:ind w:left="1858"/>
        <w:rPr>
          <w:rFonts w:ascii="Arial"/>
          <w:sz w:val="35"/>
        </w:rPr>
      </w:pPr>
      <w:r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0617856" behindDoc="1" locked="0" layoutInCell="1" allowOverlap="1">
                <wp:simplePos x="0" y="0"/>
                <wp:positionH relativeFrom="page">
                  <wp:posOffset>1217930</wp:posOffset>
                </wp:positionH>
                <wp:positionV relativeFrom="paragraph">
                  <wp:posOffset>154305</wp:posOffset>
                </wp:positionV>
                <wp:extent cx="3263900" cy="581025"/>
                <wp:effectExtent l="0" t="0" r="0" b="0"/>
                <wp:wrapNone/>
                <wp:docPr id="16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017" w:rsidRDefault="00D66017">
                            <w:pPr>
                              <w:spacing w:before="65" w:line="849" w:lineRule="exact"/>
                              <w:rPr>
                                <w:rFonts w:ascii="Arial Black"/>
                                <w:sz w:val="61"/>
                              </w:rPr>
                            </w:pPr>
                            <w:r>
                              <w:rPr>
                                <w:rFonts w:ascii="Arial Black"/>
                                <w:color w:val="F9F9F9"/>
                                <w:w w:val="70"/>
                                <w:sz w:val="61"/>
                              </w:rPr>
                              <w:t>Pre-Assessment 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95.9pt;margin-top:12.15pt;width:257pt;height:45.7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m+rgIAAKw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" filled="f" stroked="f">
                <v:textbox inset="0,0,0,0">
                  <w:txbxContent>
                    <w:p w:rsidR="00D66017" w:rsidRDefault="00D66017">
                      <w:pPr>
                        <w:spacing w:before="65" w:line="849" w:lineRule="exact"/>
                        <w:rPr>
                          <w:rFonts w:ascii="Arial Black"/>
                          <w:sz w:val="61"/>
                        </w:rPr>
                      </w:pPr>
                      <w:r>
                        <w:rPr>
                          <w:rFonts w:ascii="Arial Black"/>
                          <w:color w:val="F9F9F9"/>
                          <w:w w:val="70"/>
                          <w:sz w:val="61"/>
                        </w:rPr>
                        <w:t>Pre-Assessment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9F9F9"/>
          <w:spacing w:val="11"/>
          <w:w w:val="90"/>
          <w:sz w:val="35"/>
        </w:rPr>
        <w:t xml:space="preserve">NEW </w:t>
      </w:r>
      <w:r>
        <w:rPr>
          <w:rFonts w:ascii="Arial"/>
          <w:color w:val="F9F9F9"/>
          <w:spacing w:val="15"/>
          <w:w w:val="90"/>
          <w:sz w:val="35"/>
        </w:rPr>
        <w:t xml:space="preserve">WESTMINSTER </w:t>
      </w:r>
      <w:r>
        <w:rPr>
          <w:rFonts w:ascii="Arial"/>
          <w:color w:val="F9F9F9"/>
          <w:spacing w:val="12"/>
          <w:w w:val="90"/>
          <w:sz w:val="35"/>
        </w:rPr>
        <w:t>RENT</w:t>
      </w:r>
      <w:r>
        <w:rPr>
          <w:rFonts w:ascii="Arial"/>
          <w:color w:val="F9F9F9"/>
          <w:spacing w:val="68"/>
          <w:w w:val="90"/>
          <w:sz w:val="35"/>
        </w:rPr>
        <w:t xml:space="preserve"> </w:t>
      </w:r>
      <w:r>
        <w:rPr>
          <w:rFonts w:ascii="Arial"/>
          <w:color w:val="F9F9F9"/>
          <w:spacing w:val="12"/>
          <w:w w:val="90"/>
          <w:sz w:val="35"/>
        </w:rPr>
        <w:t>BANK</w:t>
      </w:r>
    </w:p>
    <w:p w:rsidR="00CD30CD" w:rsidRDefault="00CD30CD">
      <w:pPr>
        <w:pStyle w:val="BodyText"/>
        <w:rPr>
          <w:sz w:val="20"/>
        </w:rPr>
      </w:pPr>
    </w:p>
    <w:p w:rsidR="00CD30CD" w:rsidRDefault="00CD30CD">
      <w:pPr>
        <w:pStyle w:val="BodyText"/>
        <w:rPr>
          <w:sz w:val="20"/>
        </w:rPr>
      </w:pPr>
    </w:p>
    <w:p w:rsidR="00CD30CD" w:rsidRDefault="00CD30CD">
      <w:pPr>
        <w:pStyle w:val="BodyText"/>
        <w:rPr>
          <w:sz w:val="20"/>
        </w:rPr>
      </w:pPr>
    </w:p>
    <w:p w:rsidR="00CD30CD" w:rsidRDefault="00CD30CD">
      <w:pPr>
        <w:pStyle w:val="BodyText"/>
        <w:rPr>
          <w:sz w:val="20"/>
        </w:rPr>
      </w:pPr>
    </w:p>
    <w:p w:rsidR="00CD30CD" w:rsidRDefault="00C26F9A">
      <w:pPr>
        <w:pStyle w:val="BodyText"/>
        <w:spacing w:before="286" w:line="398" w:lineRule="exact"/>
        <w:ind w:left="134"/>
        <w:rPr>
          <w:rFonts w:ascii="Arial Black"/>
        </w:rPr>
      </w:pPr>
      <w:r>
        <w:rPr>
          <w:rFonts w:ascii="Arial Black"/>
          <w:color w:val="F9F9F9"/>
          <w:w w:val="80"/>
        </w:rPr>
        <w:t>This is a confidential program.</w:t>
      </w:r>
    </w:p>
    <w:p w:rsidR="00CD30CD" w:rsidRDefault="00C26F9A">
      <w:pPr>
        <w:pStyle w:val="BodyText"/>
        <w:spacing w:line="360" w:lineRule="exact"/>
        <w:ind w:left="134"/>
        <w:rPr>
          <w:rFonts w:ascii="Arial Black"/>
        </w:rPr>
      </w:pPr>
      <w:r>
        <w:rPr>
          <w:rFonts w:ascii="Arial Black"/>
          <w:color w:val="F9F9F9"/>
          <w:w w:val="80"/>
        </w:rPr>
        <w:t>Please do not discuss your application</w:t>
      </w:r>
    </w:p>
    <w:p w:rsidR="00CD30CD" w:rsidRDefault="00C26F9A">
      <w:pPr>
        <w:pStyle w:val="BodyText"/>
        <w:spacing w:before="22" w:line="196" w:lineRule="auto"/>
        <w:ind w:left="134" w:right="4680"/>
        <w:rPr>
          <w:rFonts w:ascii="Arial Black"/>
        </w:rPr>
      </w:pPr>
      <w:r>
        <w:rPr>
          <w:rFonts w:ascii="Arial Black"/>
          <w:color w:val="F9F9F9"/>
          <w:w w:val="70"/>
        </w:rPr>
        <w:t xml:space="preserve">with reception staff when submitting your application. </w:t>
      </w:r>
      <w:r>
        <w:rPr>
          <w:rFonts w:ascii="Arial Black"/>
          <w:color w:val="F9F9F9"/>
          <w:w w:val="75"/>
        </w:rPr>
        <w:t>All</w:t>
      </w:r>
      <w:r>
        <w:rPr>
          <w:rFonts w:ascii="Arial Black"/>
          <w:color w:val="F9F9F9"/>
          <w:spacing w:val="-55"/>
          <w:w w:val="75"/>
        </w:rPr>
        <w:t xml:space="preserve"> </w:t>
      </w:r>
      <w:r>
        <w:rPr>
          <w:rFonts w:ascii="Arial Black"/>
          <w:color w:val="F9F9F9"/>
          <w:w w:val="75"/>
        </w:rPr>
        <w:t>applicants</w:t>
      </w:r>
      <w:r>
        <w:rPr>
          <w:rFonts w:ascii="Arial Black"/>
          <w:color w:val="F9F9F9"/>
          <w:spacing w:val="-54"/>
          <w:w w:val="75"/>
        </w:rPr>
        <w:t xml:space="preserve"> </w:t>
      </w:r>
      <w:r>
        <w:rPr>
          <w:rFonts w:ascii="Arial Black"/>
          <w:color w:val="F9F9F9"/>
          <w:w w:val="75"/>
        </w:rPr>
        <w:t>will</w:t>
      </w:r>
      <w:r>
        <w:rPr>
          <w:rFonts w:ascii="Arial Black"/>
          <w:color w:val="F9F9F9"/>
          <w:spacing w:val="-54"/>
          <w:w w:val="75"/>
        </w:rPr>
        <w:t xml:space="preserve"> </w:t>
      </w:r>
      <w:r>
        <w:rPr>
          <w:rFonts w:ascii="Arial Black"/>
          <w:color w:val="F9F9F9"/>
          <w:w w:val="75"/>
        </w:rPr>
        <w:t>be</w:t>
      </w:r>
      <w:r>
        <w:rPr>
          <w:rFonts w:ascii="Arial Black"/>
          <w:color w:val="F9F9F9"/>
          <w:spacing w:val="-54"/>
          <w:w w:val="75"/>
        </w:rPr>
        <w:t xml:space="preserve"> </w:t>
      </w:r>
      <w:r>
        <w:rPr>
          <w:rFonts w:ascii="Arial Black"/>
          <w:color w:val="F9F9F9"/>
          <w:w w:val="75"/>
        </w:rPr>
        <w:t>contacted</w:t>
      </w:r>
      <w:r>
        <w:rPr>
          <w:rFonts w:ascii="Arial Black"/>
          <w:color w:val="F9F9F9"/>
          <w:spacing w:val="-53"/>
          <w:w w:val="75"/>
        </w:rPr>
        <w:t xml:space="preserve"> </w:t>
      </w:r>
      <w:r>
        <w:rPr>
          <w:rFonts w:ascii="Arial Black"/>
          <w:color w:val="F9F9F9"/>
          <w:w w:val="75"/>
        </w:rPr>
        <w:t>directly</w:t>
      </w:r>
      <w:r>
        <w:rPr>
          <w:rFonts w:ascii="Arial Black"/>
          <w:color w:val="F9F9F9"/>
          <w:spacing w:val="-54"/>
          <w:w w:val="75"/>
        </w:rPr>
        <w:t xml:space="preserve"> </w:t>
      </w:r>
      <w:r>
        <w:rPr>
          <w:rFonts w:ascii="Arial Black"/>
          <w:color w:val="F9F9F9"/>
          <w:w w:val="75"/>
        </w:rPr>
        <w:t>by</w:t>
      </w:r>
      <w:r>
        <w:rPr>
          <w:rFonts w:ascii="Arial Black"/>
          <w:color w:val="F9F9F9"/>
          <w:spacing w:val="-54"/>
          <w:w w:val="75"/>
        </w:rPr>
        <w:t xml:space="preserve"> </w:t>
      </w:r>
      <w:r>
        <w:rPr>
          <w:rFonts w:ascii="Arial Black"/>
          <w:color w:val="F9F9F9"/>
          <w:w w:val="75"/>
        </w:rPr>
        <w:t>the</w:t>
      </w:r>
      <w:r>
        <w:rPr>
          <w:rFonts w:ascii="Arial Black"/>
          <w:color w:val="F9F9F9"/>
          <w:spacing w:val="-54"/>
          <w:w w:val="75"/>
        </w:rPr>
        <w:t xml:space="preserve"> </w:t>
      </w:r>
      <w:r>
        <w:rPr>
          <w:rFonts w:ascii="Arial Black"/>
          <w:color w:val="F9F9F9"/>
          <w:w w:val="75"/>
        </w:rPr>
        <w:t>NWRB.</w:t>
      </w:r>
    </w:p>
    <w:p w:rsidR="00CD30CD" w:rsidRDefault="00C26F9A">
      <w:pPr>
        <w:pStyle w:val="BodyText"/>
        <w:spacing w:before="243" w:line="196" w:lineRule="auto"/>
        <w:ind w:left="104" w:right="4680"/>
        <w:rPr>
          <w:rFonts w:ascii="Arial Black"/>
          <w:color w:val="F9F9F9"/>
          <w:w w:val="70"/>
        </w:rPr>
      </w:pPr>
      <w:r>
        <w:rPr>
          <w:rFonts w:ascii="Arial Black"/>
          <w:color w:val="F9F9F9"/>
          <w:w w:val="75"/>
        </w:rPr>
        <w:t>Please</w:t>
      </w:r>
      <w:r>
        <w:rPr>
          <w:rFonts w:ascii="Arial Black"/>
          <w:color w:val="F9F9F9"/>
          <w:spacing w:val="-45"/>
          <w:w w:val="75"/>
        </w:rPr>
        <w:t xml:space="preserve"> </w:t>
      </w:r>
      <w:r>
        <w:rPr>
          <w:rFonts w:ascii="Arial Black"/>
          <w:color w:val="F9F9F9"/>
          <w:w w:val="75"/>
        </w:rPr>
        <w:t>note</w:t>
      </w:r>
      <w:r>
        <w:rPr>
          <w:rFonts w:ascii="Arial Black"/>
          <w:color w:val="F9F9F9"/>
          <w:spacing w:val="-44"/>
          <w:w w:val="75"/>
        </w:rPr>
        <w:t xml:space="preserve"> </w:t>
      </w:r>
      <w:r>
        <w:rPr>
          <w:rFonts w:ascii="Arial Black"/>
          <w:color w:val="F9F9F9"/>
          <w:w w:val="75"/>
        </w:rPr>
        <w:t>that</w:t>
      </w:r>
      <w:r>
        <w:rPr>
          <w:rFonts w:ascii="Arial Black"/>
          <w:color w:val="F9F9F9"/>
          <w:spacing w:val="-44"/>
          <w:w w:val="75"/>
        </w:rPr>
        <w:t xml:space="preserve"> </w:t>
      </w:r>
      <w:r>
        <w:rPr>
          <w:rFonts w:ascii="Arial Black"/>
          <w:color w:val="F9F9F9"/>
          <w:w w:val="75"/>
        </w:rPr>
        <w:t>the</w:t>
      </w:r>
      <w:r>
        <w:rPr>
          <w:rFonts w:ascii="Arial Black"/>
          <w:color w:val="F9F9F9"/>
          <w:spacing w:val="-45"/>
          <w:w w:val="75"/>
        </w:rPr>
        <w:t xml:space="preserve"> </w:t>
      </w:r>
      <w:r>
        <w:rPr>
          <w:rFonts w:ascii="Arial Black"/>
          <w:color w:val="F9F9F9"/>
          <w:w w:val="75"/>
        </w:rPr>
        <w:t>NWRB</w:t>
      </w:r>
      <w:r>
        <w:rPr>
          <w:rFonts w:ascii="Arial Black"/>
          <w:color w:val="F9F9F9"/>
          <w:spacing w:val="-44"/>
          <w:w w:val="75"/>
        </w:rPr>
        <w:t xml:space="preserve"> </w:t>
      </w:r>
      <w:r>
        <w:rPr>
          <w:rFonts w:ascii="Arial Black"/>
          <w:color w:val="F9F9F9"/>
          <w:w w:val="75"/>
        </w:rPr>
        <w:t>has</w:t>
      </w:r>
      <w:r>
        <w:rPr>
          <w:rFonts w:ascii="Arial Black"/>
          <w:color w:val="F9F9F9"/>
          <w:spacing w:val="-45"/>
          <w:w w:val="75"/>
        </w:rPr>
        <w:t xml:space="preserve"> </w:t>
      </w:r>
      <w:r>
        <w:rPr>
          <w:rFonts w:ascii="Arial Black"/>
          <w:color w:val="F9F9F9"/>
          <w:w w:val="75"/>
        </w:rPr>
        <w:t>limited</w:t>
      </w:r>
      <w:r>
        <w:rPr>
          <w:rFonts w:ascii="Arial Black"/>
          <w:color w:val="F9F9F9"/>
          <w:spacing w:val="-43"/>
          <w:w w:val="75"/>
        </w:rPr>
        <w:t xml:space="preserve"> </w:t>
      </w:r>
      <w:r>
        <w:rPr>
          <w:rFonts w:ascii="Arial Black"/>
          <w:color w:val="F9F9F9"/>
          <w:w w:val="75"/>
        </w:rPr>
        <w:t>funding</w:t>
      </w:r>
      <w:r>
        <w:rPr>
          <w:rFonts w:ascii="Arial Black"/>
          <w:color w:val="F9F9F9"/>
          <w:w w:val="70"/>
        </w:rPr>
        <w:t>.</w:t>
      </w:r>
    </w:p>
    <w:p w:rsidR="000266F8" w:rsidRDefault="000266F8">
      <w:pPr>
        <w:pStyle w:val="BodyText"/>
        <w:spacing w:before="243" w:line="196" w:lineRule="auto"/>
        <w:ind w:left="104" w:right="4680"/>
        <w:rPr>
          <w:rFonts w:ascii="Arial Black"/>
        </w:rPr>
      </w:pPr>
    </w:p>
    <w:p w:rsidR="00CD30CD" w:rsidRDefault="00CD30CD">
      <w:pPr>
        <w:pStyle w:val="BodyText"/>
        <w:spacing w:before="12"/>
        <w:rPr>
          <w:rFonts w:ascii="Arial Black"/>
          <w:sz w:val="7"/>
        </w:rPr>
      </w:pPr>
    </w:p>
    <w:p w:rsidR="00CD30CD" w:rsidRDefault="00CD30CD">
      <w:pPr>
        <w:rPr>
          <w:rFonts w:ascii="Arial Black"/>
          <w:sz w:val="7"/>
        </w:rPr>
        <w:sectPr w:rsidR="00CD30CD">
          <w:headerReference w:type="default" r:id="rId7"/>
          <w:type w:val="continuous"/>
          <w:pgSz w:w="11900" w:h="16840"/>
          <w:pgMar w:top="1600" w:right="260" w:bottom="0" w:left="60" w:header="0" w:footer="720" w:gutter="0"/>
          <w:cols w:space="720"/>
        </w:sectPr>
      </w:pPr>
    </w:p>
    <w:p w:rsidR="00CD30CD" w:rsidRDefault="00C26F9A">
      <w:pPr>
        <w:pStyle w:val="Heading1"/>
        <w:ind w:left="854"/>
      </w:pPr>
      <w:r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0615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6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C67B4" id="Rectangle 78" o:spid="_x0000_s1026" style="position:absolute;margin-left:0;margin-top:0;width:595pt;height:841.5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" fillcolor="#f9f9f9" stroked="f">
                <w10:wrap anchorx="page" anchory="page"/>
              </v:rect>
            </w:pict>
          </mc:Fallback>
        </mc:AlternateContent>
      </w:r>
      <w:r>
        <w:rPr>
          <w:noProof/>
          <w:lang w:val="en-CA" w:eastAsia="en-CA" w:bidi="ar-SA"/>
        </w:rPr>
        <mc:AlternateContent>
          <mc:Choice Requires="wpg">
            <w:drawing>
              <wp:anchor distT="0" distB="0" distL="114300" distR="114300" simplePos="0" relativeHeight="250616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5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685"/>
                          <a:chOff x="0" y="0"/>
                          <a:chExt cx="11900" cy="16831"/>
                        </a:xfrm>
                      </wpg:grpSpPr>
                      <wps:wsp>
                        <wps:cNvPr id="15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905" y="6219"/>
                            <a:ext cx="5995" cy="10612"/>
                          </a:xfrm>
                          <a:prstGeom prst="rect">
                            <a:avLst/>
                          </a:prstGeom>
                          <a:solidFill>
                            <a:srgbClr val="435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169"/>
                            <a:ext cx="7929" cy="2473"/>
                          </a:xfrm>
                          <a:prstGeom prst="rect">
                            <a:avLst/>
                          </a:prstGeom>
                          <a:solidFill>
                            <a:srgbClr val="C44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1723"/>
                            <a:ext cx="1724" cy="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28" y="7466"/>
                            <a:ext cx="5478" cy="150"/>
                          </a:xfrm>
                          <a:prstGeom prst="rect">
                            <a:avLst/>
                          </a:prstGeom>
                          <a:solidFill>
                            <a:srgbClr val="435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908" y="7526"/>
                            <a:ext cx="5120" cy="0"/>
                          </a:xfrm>
                          <a:prstGeom prst="line">
                            <a:avLst/>
                          </a:prstGeom>
                          <a:noFill/>
                          <a:ln w="76136">
                            <a:solidFill>
                              <a:srgbClr val="F9F9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861C" id="Group 71" o:spid="_x0000_s1026" style="position:absolute;margin-left:0;margin-top:0;width:595pt;height:841.55pt;z-index:-252699648;mso-position-horizontal-relative:page;mso-position-vertical-relative:page" coordsize="11900,16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">
                <v:rect id="Rectangle 77" o:spid="_x0000_s1027" style="position:absolute;left:5905;top:6219;width:5995;height:10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CtsIA&#10;AADcAAAADwAAAGRycy9kb3ducmV2LnhtbERPTWvCQBC9C/6HZQredNNixaauIlKxFQW1eh+y0ySY&#10;nQ3ZqcZ/3y0I3ubxPmcya12lLtSE0rOB50ECijjztuTcwPF72R+DCoJssfJMBm4UYDbtdiaYWn/l&#10;PV0OkqsYwiFFA4VInWodsoIchoGviSP34xuHEmGTa9vgNYa7Sr8kyUg7LDk2FFjToqDsfPh1Blab&#10;nf8aD2/8tt7Iye1X2x1/iDG9p3b+DkqolYf47v60cf7rEP6fiRfo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wK2wgAAANwAAAAPAAAAAAAAAAAAAAAAAJgCAABkcnMvZG93&#10;bnJldi54bWxQSwUGAAAAAAQABAD1AAAAhwMAAAAA&#10;" fillcolor="#43586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8" type="#_x0000_t75" style="position:absolute;width:11900;height:6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5HnCAAAA3AAAAA8AAABkcnMvZG93bnJldi54bWxET8lqwzAQvQf6D2IKvYRGTiGmOFFCKQRa&#10;emnc0PNgTWxha2QkxcvfV4VAbvN46+wOk+3EQD4YxwrWqwwEceW04VrB+ef4/AoiRGSNnWNSMFOA&#10;w/5hscNCu5FPNJSxFimEQ4EKmhj7QspQNWQxrFxPnLiL8xZjgr6W2uOYwm0nX7IslxYNp4YGe3pv&#10;qGrLq1Xw3X6Zz2kw53Icj79tviy1n2elnh6nty2ISFO8i2/uD53mb3L4fyZd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H+R5wgAAANwAAAAPAAAAAAAAAAAAAAAAAJ8C&#10;AABkcnMvZG93bnJldi54bWxQSwUGAAAAAAQABAD3AAAAjgMAAAAA&#10;">
                  <v:imagedata r:id="rId10" o:title=""/>
                </v:shape>
                <v:rect id="Rectangle 75" o:spid="_x0000_s1029" style="position:absolute;top:1169;width:7929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u1ccA&#10;AADcAAAADwAAAGRycy9kb3ducmV2LnhtbESPT2vCQBDF7wW/wzJCL0U3Kv4hdRUpWAVPpqXgbchO&#10;k9DsbMhuTfz2zkHwNsN7895v1tve1epKbag8G5iME1DEubcVFwa+v/ajFagQkS3WnsnAjQJsN4OX&#10;NabWd3ymaxYLJSEcUjRQxtikWoe8JIdh7Bti0X596zDK2hbatthJuKv1NEkW2mHF0lBiQx8l5X/Z&#10;vzMwO1y6w+fP/G1xSbLVuT+d8ttsaczrsN+9g4rUx6f5cX20gj8XWnlGJ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0btXHAAAA3AAAAA8AAAAAAAAAAAAAAAAAmAIAAGRy&#10;cy9kb3ducmV2LnhtbFBLBQYAAAAABAAEAPUAAACMAwAAAAA=&#10;" fillcolor="#c44d38" stroked="f"/>
                <v:shape id="Picture 74" o:spid="_x0000_s1030" type="#_x0000_t75" style="position:absolute;left:194;top:1723;width:1724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Ham9AAAA3AAAAA8AAABkcnMvZG93bnJldi54bWxET0sKwjAQ3QveIYzgTlMFRatRRPC3Ej8H&#10;GJqxLTaT0sS23t4Igrt5vO8s160pRE2Vyy0rGA0jEMSJ1TmnCu633WAGwnlkjYVlUvAmB+tVt7PE&#10;WNuGL1RffSpCCLsYFWTel7GULsnIoBvakjhwD1sZ9AFWqdQVNiHcFHIcRVNpMOfQkGFJ24yS5/Vl&#10;FJzRzuvG5Ce5K17ysH9Eh7O5K9XvtZsFCE+t/4t/7qMO8ydz+D4TLp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98dqb0AAADcAAAADwAAAAAAAAAAAAAAAACfAgAAZHJz&#10;L2Rvd25yZXYueG1sUEsFBgAAAAAEAAQA9wAAAIkDAAAAAA==&#10;">
                  <v:imagedata r:id="rId11" o:title=""/>
                </v:shape>
                <v:rect id="Rectangle 73" o:spid="_x0000_s1031" style="position:absolute;left:828;top:7466;width:547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OCMQA&#10;AADcAAAADwAAAGRycy9kb3ducmV2LnhtbESPQWsCQQyF70L/w5BCbzprKWK3jiKlxVYsqG3vYSfu&#10;Lu5klp1U13/fHARvCe/lvS+zRR8ac6Iu1ZEdjEcZGOIi+ppLBz/f78MpmCTIHpvI5OBCCRbzu8EM&#10;cx/PvKPTXkqjIZxydFCJtLm1qagoYBrFlli1Q+wCiq5daX2HZw0PjX3MsokNWLM2VNjSa0XFcf8X&#10;HKw22/g5fbrw83ojv2G3+trymzj3cN8vX8AI9XIzX68/vOJPFF+f0Qns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zgjEAAAA3AAAAA8AAAAAAAAAAAAAAAAAmAIAAGRycy9k&#10;b3ducmV2LnhtbFBLBQYAAAAABAAEAPUAAACJAwAAAAA=&#10;" fillcolor="#435867" stroked="f"/>
                <v:line id="Line 72" o:spid="_x0000_s1032" style="position:absolute;visibility:visible;mso-wrap-style:square" from="5908,7526" to="11028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Ntb8AAADcAAAADwAAAGRycy9kb3ducmV2LnhtbERPyQrCMBC9C/5DGMFL0VQPItUo4gKe&#10;BBdEb0MztsVmUpqo9e+NIHibx1tnOm9MKZ5Uu8KygkE/BkGcWl1wpuB03PTGIJxH1lhaJgVvcjCf&#10;tVtTTLR98Z6eB5+JEMIuQQW591UipUtzMuj6tiIO3M3WBn2AdSZ1ja8Qbko5jOORNFhwaMixomVO&#10;6f3wMAqKqFofr3q5e1xic5IXH62u50ipbqdZTEB4avxf/HNvdZg/GsD3mXCBn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0vNtb8AAADcAAAADwAAAAAAAAAAAAAAAACh&#10;AgAAZHJzL2Rvd25yZXYueG1sUEsFBgAAAAAEAAQA+QAAAI0DAAAAAA==&#10;" strokecolor="#f9f9f9" strokeweight="2.11489mm"/>
                <w10:wrap anchorx="page" anchory="page"/>
              </v:group>
            </w:pict>
          </mc:Fallback>
        </mc:AlternateContent>
      </w:r>
      <w:r>
        <w:rPr>
          <w:color w:val="444440"/>
          <w:w w:val="75"/>
        </w:rPr>
        <w:t>Application</w:t>
      </w:r>
      <w:r>
        <w:rPr>
          <w:color w:val="444440"/>
          <w:spacing w:val="-70"/>
          <w:w w:val="75"/>
        </w:rPr>
        <w:t xml:space="preserve"> </w:t>
      </w:r>
      <w:r>
        <w:rPr>
          <w:color w:val="444440"/>
          <w:w w:val="75"/>
        </w:rPr>
        <w:t>Process:</w:t>
      </w:r>
    </w:p>
    <w:p w:rsidR="00CD30CD" w:rsidRDefault="00C26F9A">
      <w:pPr>
        <w:pStyle w:val="Heading2"/>
        <w:spacing w:before="397"/>
      </w:pPr>
      <w:r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0618880" behindDoc="1" locked="0" layoutInCell="1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28575</wp:posOffset>
                </wp:positionV>
                <wp:extent cx="210185" cy="995680"/>
                <wp:effectExtent l="0" t="0" r="0" b="0"/>
                <wp:wrapNone/>
                <wp:docPr id="15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017" w:rsidRDefault="00D66017">
                            <w:pPr>
                              <w:spacing w:before="107" w:line="1461" w:lineRule="exact"/>
                              <w:rPr>
                                <w:rFonts w:ascii="Arial Black"/>
                                <w:sz w:val="105"/>
                              </w:rPr>
                            </w:pPr>
                            <w:r>
                              <w:rPr>
                                <w:rFonts w:ascii="Arial Black"/>
                                <w:color w:val="444440"/>
                                <w:w w:val="47"/>
                                <w:sz w:val="10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7" type="#_x0000_t202" style="position:absolute;left:0;text-align:left;margin-left:16.5pt;margin-top:2.25pt;width:16.55pt;height:78.4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0Asw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" filled="f" stroked="f">
                <v:textbox inset="0,0,0,0">
                  <w:txbxContent>
                    <w:p w:rsidR="00D66017" w:rsidRDefault="00D66017">
                      <w:pPr>
                        <w:spacing w:before="107" w:line="1461" w:lineRule="exact"/>
                        <w:rPr>
                          <w:rFonts w:ascii="Arial Black"/>
                          <w:sz w:val="105"/>
                        </w:rPr>
                      </w:pPr>
                      <w:r>
                        <w:rPr>
                          <w:rFonts w:ascii="Arial Black"/>
                          <w:color w:val="444440"/>
                          <w:w w:val="47"/>
                          <w:sz w:val="10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44440"/>
          <w:w w:val="80"/>
        </w:rPr>
        <w:t>Pre-Assessment Form</w:t>
      </w:r>
    </w:p>
    <w:p w:rsidR="00CD30CD" w:rsidRDefault="00684686">
      <w:pPr>
        <w:pStyle w:val="BodyText"/>
        <w:spacing w:before="98" w:line="192" w:lineRule="auto"/>
        <w:ind w:left="929"/>
      </w:pPr>
      <w:r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0619904" behindDoc="1" locked="0" layoutInCell="1" allowOverlap="1">
                <wp:simplePos x="0" y="0"/>
                <wp:positionH relativeFrom="page">
                  <wp:posOffset>126365</wp:posOffset>
                </wp:positionH>
                <wp:positionV relativeFrom="paragraph">
                  <wp:posOffset>1561465</wp:posOffset>
                </wp:positionV>
                <wp:extent cx="334645" cy="995680"/>
                <wp:effectExtent l="0" t="0" r="0" b="0"/>
                <wp:wrapNone/>
                <wp:docPr id="14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017" w:rsidRDefault="00D66017">
                            <w:pPr>
                              <w:spacing w:before="107" w:line="1461" w:lineRule="exact"/>
                              <w:rPr>
                                <w:rFonts w:ascii="Arial Black"/>
                                <w:sz w:val="105"/>
                              </w:rPr>
                            </w:pPr>
                            <w:r>
                              <w:rPr>
                                <w:rFonts w:ascii="Arial Black"/>
                                <w:color w:val="444440"/>
                                <w:w w:val="75"/>
                                <w:sz w:val="10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8" type="#_x0000_t202" style="position:absolute;left:0;text-align:left;margin-left:9.95pt;margin-top:122.95pt;width:26.35pt;height:78.4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IQtAIAALI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" filled="f" stroked="f">
                <v:textbox inset="0,0,0,0">
                  <w:txbxContent>
                    <w:p w:rsidR="00D66017" w:rsidRDefault="00D66017">
                      <w:pPr>
                        <w:spacing w:before="107" w:line="1461" w:lineRule="exact"/>
                        <w:rPr>
                          <w:rFonts w:ascii="Arial Black"/>
                          <w:sz w:val="105"/>
                        </w:rPr>
                      </w:pPr>
                      <w:r>
                        <w:rPr>
                          <w:rFonts w:ascii="Arial Black"/>
                          <w:color w:val="444440"/>
                          <w:w w:val="75"/>
                          <w:sz w:val="10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6F9A">
        <w:rPr>
          <w:color w:val="444440"/>
        </w:rPr>
        <w:t>The first step in the application process</w:t>
      </w:r>
      <w:r w:rsidR="00C26F9A">
        <w:rPr>
          <w:color w:val="444440"/>
          <w:spacing w:val="-29"/>
        </w:rPr>
        <w:t xml:space="preserve"> </w:t>
      </w:r>
      <w:r w:rsidR="00C26F9A">
        <w:rPr>
          <w:color w:val="444440"/>
        </w:rPr>
        <w:t>is</w:t>
      </w:r>
      <w:r w:rsidR="00C26F9A">
        <w:rPr>
          <w:color w:val="444440"/>
          <w:spacing w:val="-29"/>
        </w:rPr>
        <w:t xml:space="preserve"> </w:t>
      </w:r>
      <w:r w:rsidR="00C26F9A">
        <w:rPr>
          <w:color w:val="444440"/>
        </w:rPr>
        <w:t>to</w:t>
      </w:r>
      <w:r w:rsidR="00C26F9A">
        <w:rPr>
          <w:color w:val="444440"/>
          <w:spacing w:val="-29"/>
        </w:rPr>
        <w:t xml:space="preserve"> </w:t>
      </w:r>
      <w:r w:rsidR="00C26F9A">
        <w:rPr>
          <w:color w:val="444440"/>
        </w:rPr>
        <w:t>complete</w:t>
      </w:r>
      <w:r w:rsidR="00C26F9A">
        <w:rPr>
          <w:color w:val="444440"/>
          <w:spacing w:val="-29"/>
        </w:rPr>
        <w:t xml:space="preserve"> </w:t>
      </w:r>
      <w:r w:rsidR="00C26F9A">
        <w:rPr>
          <w:color w:val="444440"/>
        </w:rPr>
        <w:t>and</w:t>
      </w:r>
      <w:r w:rsidR="00C26F9A">
        <w:rPr>
          <w:color w:val="444440"/>
          <w:spacing w:val="-29"/>
        </w:rPr>
        <w:t xml:space="preserve"> </w:t>
      </w:r>
      <w:r w:rsidR="00DA661C">
        <w:rPr>
          <w:color w:val="444440"/>
        </w:rPr>
        <w:t>submit this form</w:t>
      </w:r>
      <w:r w:rsidR="00C26F9A">
        <w:rPr>
          <w:color w:val="444440"/>
        </w:rPr>
        <w:t>.</w:t>
      </w:r>
      <w:r w:rsidR="00DA661C">
        <w:rPr>
          <w:color w:val="444440"/>
        </w:rPr>
        <w:t xml:space="preserve"> </w:t>
      </w:r>
      <w:r w:rsidR="00C26F9A">
        <w:rPr>
          <w:color w:val="444440"/>
          <w:spacing w:val="-45"/>
        </w:rPr>
        <w:t xml:space="preserve"> </w:t>
      </w:r>
      <w:r w:rsidR="00C26F9A">
        <w:rPr>
          <w:color w:val="444440"/>
        </w:rPr>
        <w:t>Forms</w:t>
      </w:r>
      <w:r w:rsidR="00C26F9A">
        <w:rPr>
          <w:color w:val="444440"/>
          <w:spacing w:val="-44"/>
        </w:rPr>
        <w:t xml:space="preserve"> </w:t>
      </w:r>
      <w:r w:rsidR="00C26F9A">
        <w:rPr>
          <w:color w:val="444440"/>
        </w:rPr>
        <w:t xml:space="preserve">are reviewed in the order they are received and all applicants will be contacted directly for follow-up </w:t>
      </w:r>
      <w:r w:rsidR="00C26F9A">
        <w:rPr>
          <w:color w:val="444440"/>
          <w:spacing w:val="-1"/>
          <w:w w:val="99"/>
        </w:rPr>
        <w:t>w</w:t>
      </w:r>
      <w:r w:rsidR="00C26F9A">
        <w:rPr>
          <w:color w:val="444440"/>
          <w:spacing w:val="-1"/>
          <w:w w:val="102"/>
        </w:rPr>
        <w:t>i</w:t>
      </w:r>
      <w:r w:rsidR="00C26F9A">
        <w:rPr>
          <w:color w:val="444440"/>
          <w:spacing w:val="-1"/>
          <w:w w:val="117"/>
        </w:rPr>
        <w:t>t</w:t>
      </w:r>
      <w:r w:rsidR="00C26F9A">
        <w:rPr>
          <w:color w:val="444440"/>
          <w:spacing w:val="-1"/>
          <w:w w:val="91"/>
        </w:rPr>
        <w:t>h</w:t>
      </w:r>
      <w:r w:rsidR="00C26F9A">
        <w:rPr>
          <w:color w:val="444440"/>
          <w:spacing w:val="-1"/>
          <w:w w:val="102"/>
        </w:rPr>
        <w:t>i</w:t>
      </w:r>
      <w:r w:rsidR="00C26F9A">
        <w:rPr>
          <w:color w:val="444440"/>
          <w:w w:val="91"/>
        </w:rPr>
        <w:t>n</w:t>
      </w:r>
      <w:r w:rsidR="00C26F9A">
        <w:rPr>
          <w:color w:val="444440"/>
          <w:spacing w:val="-4"/>
        </w:rPr>
        <w:t xml:space="preserve"> </w:t>
      </w:r>
      <w:r w:rsidR="00DA661C">
        <w:rPr>
          <w:color w:val="444440"/>
          <w:spacing w:val="-1"/>
          <w:w w:val="51"/>
        </w:rPr>
        <w:t>1</w:t>
      </w:r>
      <w:r w:rsidR="00C26F9A">
        <w:rPr>
          <w:color w:val="444440"/>
          <w:spacing w:val="-1"/>
          <w:w w:val="122"/>
        </w:rPr>
        <w:t>-</w:t>
      </w:r>
      <w:r w:rsidR="00C26F9A">
        <w:rPr>
          <w:color w:val="444440"/>
          <w:w w:val="110"/>
        </w:rPr>
        <w:t>2</w:t>
      </w:r>
      <w:r w:rsidR="00C26F9A">
        <w:rPr>
          <w:color w:val="444440"/>
          <w:spacing w:val="-4"/>
        </w:rPr>
        <w:t xml:space="preserve"> </w:t>
      </w:r>
      <w:r w:rsidR="00C26F9A">
        <w:rPr>
          <w:color w:val="444440"/>
          <w:spacing w:val="-1"/>
          <w:w w:val="99"/>
        </w:rPr>
        <w:t>w</w:t>
      </w:r>
      <w:r w:rsidR="00C26F9A">
        <w:rPr>
          <w:color w:val="444440"/>
          <w:spacing w:val="-1"/>
          <w:w w:val="98"/>
        </w:rPr>
        <w:t>o</w:t>
      </w:r>
      <w:r w:rsidR="00C26F9A">
        <w:rPr>
          <w:color w:val="444440"/>
          <w:spacing w:val="-1"/>
          <w:w w:val="92"/>
        </w:rPr>
        <w:t>r</w:t>
      </w:r>
      <w:r w:rsidR="00C26F9A">
        <w:rPr>
          <w:color w:val="444440"/>
          <w:spacing w:val="-1"/>
          <w:w w:val="83"/>
        </w:rPr>
        <w:t>k</w:t>
      </w:r>
      <w:r w:rsidR="00C26F9A">
        <w:rPr>
          <w:color w:val="444440"/>
          <w:spacing w:val="-1"/>
          <w:w w:val="102"/>
        </w:rPr>
        <w:t>i</w:t>
      </w:r>
      <w:r w:rsidR="00C26F9A">
        <w:rPr>
          <w:color w:val="444440"/>
          <w:spacing w:val="-1"/>
          <w:w w:val="91"/>
        </w:rPr>
        <w:t>n</w:t>
      </w:r>
      <w:r w:rsidR="00C26F9A">
        <w:rPr>
          <w:color w:val="444440"/>
          <w:w w:val="103"/>
        </w:rPr>
        <w:t>g</w:t>
      </w:r>
      <w:r w:rsidR="00C26F9A">
        <w:rPr>
          <w:color w:val="444440"/>
          <w:spacing w:val="-4"/>
        </w:rPr>
        <w:t xml:space="preserve"> </w:t>
      </w:r>
      <w:r w:rsidR="00C26F9A">
        <w:rPr>
          <w:color w:val="444440"/>
          <w:spacing w:val="-1"/>
          <w:w w:val="102"/>
        </w:rPr>
        <w:t>da</w:t>
      </w:r>
      <w:r w:rsidR="00C26F9A">
        <w:rPr>
          <w:color w:val="444440"/>
          <w:spacing w:val="-1"/>
          <w:w w:val="84"/>
        </w:rPr>
        <w:t>y</w:t>
      </w:r>
      <w:r w:rsidR="00C26F9A">
        <w:rPr>
          <w:color w:val="444440"/>
          <w:w w:val="80"/>
        </w:rPr>
        <w:t>s</w:t>
      </w:r>
      <w:r w:rsidR="00C26F9A">
        <w:rPr>
          <w:color w:val="444440"/>
          <w:w w:val="95"/>
        </w:rPr>
        <w:t>.</w:t>
      </w:r>
      <w:r w:rsidR="00C26F9A">
        <w:rPr>
          <w:color w:val="444440"/>
          <w:spacing w:val="-17"/>
          <w:w w:val="95"/>
        </w:rPr>
        <w:t xml:space="preserve"> </w:t>
      </w:r>
      <w:r w:rsidR="00C26F9A" w:rsidRPr="00CF73FB">
        <w:rPr>
          <w:b/>
          <w:color w:val="444440"/>
          <w:w w:val="95"/>
        </w:rPr>
        <w:t>Please</w:t>
      </w:r>
      <w:r w:rsidR="00C26F9A" w:rsidRPr="00CF73FB">
        <w:rPr>
          <w:b/>
          <w:color w:val="444440"/>
          <w:spacing w:val="-17"/>
          <w:w w:val="95"/>
        </w:rPr>
        <w:t xml:space="preserve"> </w:t>
      </w:r>
      <w:r w:rsidR="00C26F9A" w:rsidRPr="00CF73FB">
        <w:rPr>
          <w:b/>
          <w:color w:val="444440"/>
          <w:w w:val="95"/>
        </w:rPr>
        <w:t>note</w:t>
      </w:r>
      <w:r w:rsidR="00C26F9A" w:rsidRPr="00CF73FB">
        <w:rPr>
          <w:b/>
          <w:color w:val="444440"/>
          <w:spacing w:val="-17"/>
          <w:w w:val="95"/>
        </w:rPr>
        <w:t xml:space="preserve"> </w:t>
      </w:r>
      <w:r w:rsidR="00C26F9A" w:rsidRPr="00CF73FB">
        <w:rPr>
          <w:b/>
          <w:color w:val="444440"/>
          <w:w w:val="95"/>
        </w:rPr>
        <w:t>that</w:t>
      </w:r>
      <w:r w:rsidR="00C26F9A" w:rsidRPr="00CF73FB">
        <w:rPr>
          <w:b/>
          <w:color w:val="444440"/>
          <w:spacing w:val="-17"/>
          <w:w w:val="95"/>
        </w:rPr>
        <w:t xml:space="preserve"> </w:t>
      </w:r>
      <w:r w:rsidR="00C26F9A" w:rsidRPr="00CF73FB">
        <w:rPr>
          <w:b/>
          <w:color w:val="444440"/>
          <w:w w:val="95"/>
        </w:rPr>
        <w:t xml:space="preserve">completion </w:t>
      </w:r>
      <w:r w:rsidR="00C26F9A" w:rsidRPr="00CF73FB">
        <w:rPr>
          <w:b/>
          <w:color w:val="444440"/>
        </w:rPr>
        <w:t>of this form does not guarantee loan</w:t>
      </w:r>
      <w:r w:rsidR="00C26F9A" w:rsidRPr="00CF73FB">
        <w:rPr>
          <w:b/>
          <w:color w:val="444440"/>
          <w:spacing w:val="-6"/>
        </w:rPr>
        <w:t xml:space="preserve"> </w:t>
      </w:r>
      <w:r w:rsidR="00C26F9A" w:rsidRPr="00CF73FB">
        <w:rPr>
          <w:b/>
          <w:color w:val="444440"/>
        </w:rPr>
        <w:t>approval</w:t>
      </w:r>
      <w:r w:rsidR="00C26F9A">
        <w:rPr>
          <w:color w:val="444440"/>
        </w:rPr>
        <w:t>.</w:t>
      </w:r>
    </w:p>
    <w:p w:rsidR="00CD30CD" w:rsidRDefault="00C26F9A">
      <w:pPr>
        <w:pStyle w:val="Heading2"/>
        <w:spacing w:before="172"/>
        <w:ind w:left="959"/>
      </w:pPr>
      <w:r>
        <w:rPr>
          <w:color w:val="444440"/>
          <w:w w:val="80"/>
        </w:rPr>
        <w:t>Loan Application</w:t>
      </w:r>
    </w:p>
    <w:p w:rsidR="00CD30CD" w:rsidRDefault="00C26F9A">
      <w:pPr>
        <w:pStyle w:val="BodyText"/>
        <w:spacing w:before="68" w:line="192" w:lineRule="auto"/>
        <w:ind w:left="944"/>
      </w:pPr>
      <w:r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0620928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1334135</wp:posOffset>
                </wp:positionV>
                <wp:extent cx="337185" cy="995680"/>
                <wp:effectExtent l="0" t="0" r="0" b="0"/>
                <wp:wrapNone/>
                <wp:docPr id="14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017" w:rsidRDefault="00D66017">
                            <w:pPr>
                              <w:spacing w:before="107" w:line="1461" w:lineRule="exact"/>
                              <w:rPr>
                                <w:rFonts w:ascii="Arial Black"/>
                                <w:sz w:val="105"/>
                              </w:rPr>
                            </w:pPr>
                            <w:r>
                              <w:rPr>
                                <w:rFonts w:ascii="Arial Black"/>
                                <w:color w:val="444440"/>
                                <w:w w:val="75"/>
                                <w:sz w:val="10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left:0;text-align:left;margin-left:9.75pt;margin-top:105.05pt;width:26.55pt;height:78.4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qwtAIAALI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" filled="f" stroked="f">
                <v:textbox inset="0,0,0,0">
                  <w:txbxContent>
                    <w:p w:rsidR="00D66017" w:rsidRDefault="00D66017">
                      <w:pPr>
                        <w:spacing w:before="107" w:line="1461" w:lineRule="exact"/>
                        <w:rPr>
                          <w:rFonts w:ascii="Arial Black"/>
                          <w:sz w:val="105"/>
                        </w:rPr>
                      </w:pPr>
                      <w:r>
                        <w:rPr>
                          <w:rFonts w:ascii="Arial Black"/>
                          <w:color w:val="444440"/>
                          <w:w w:val="75"/>
                          <w:sz w:val="10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44440"/>
        </w:rPr>
        <w:t>If eligible, a Loan Application package will be issued to you. Comp</w:t>
      </w:r>
      <w:r w:rsidR="00DE2B99">
        <w:rPr>
          <w:color w:val="444440"/>
        </w:rPr>
        <w:t xml:space="preserve">leted Loan Applications are reviewed in the order they are received.  </w:t>
      </w:r>
      <w:r w:rsidR="00CF73FB" w:rsidRPr="00CF73FB">
        <w:rPr>
          <w:b/>
          <w:color w:val="444440"/>
          <w:w w:val="95"/>
        </w:rPr>
        <w:t>Please</w:t>
      </w:r>
      <w:r w:rsidR="00CF73FB" w:rsidRPr="00CF73FB">
        <w:rPr>
          <w:b/>
          <w:color w:val="444440"/>
          <w:spacing w:val="-17"/>
          <w:w w:val="95"/>
        </w:rPr>
        <w:t xml:space="preserve"> </w:t>
      </w:r>
      <w:r w:rsidR="00CF73FB" w:rsidRPr="00CF73FB">
        <w:rPr>
          <w:b/>
          <w:color w:val="444440"/>
          <w:w w:val="95"/>
        </w:rPr>
        <w:t>note</w:t>
      </w:r>
      <w:r w:rsidR="00CF73FB" w:rsidRPr="00CF73FB">
        <w:rPr>
          <w:b/>
          <w:color w:val="444440"/>
          <w:spacing w:val="-17"/>
          <w:w w:val="95"/>
        </w:rPr>
        <w:t xml:space="preserve"> </w:t>
      </w:r>
      <w:r w:rsidR="00CF73FB" w:rsidRPr="00CF73FB">
        <w:rPr>
          <w:b/>
          <w:color w:val="444440"/>
          <w:w w:val="95"/>
        </w:rPr>
        <w:t>that</w:t>
      </w:r>
      <w:r w:rsidR="00CF73FB" w:rsidRPr="00CF73FB">
        <w:rPr>
          <w:b/>
          <w:color w:val="444440"/>
          <w:spacing w:val="-17"/>
          <w:w w:val="95"/>
        </w:rPr>
        <w:t xml:space="preserve"> </w:t>
      </w:r>
      <w:r w:rsidR="00CF73FB" w:rsidRPr="00CF73FB">
        <w:rPr>
          <w:b/>
          <w:color w:val="444440"/>
          <w:w w:val="95"/>
        </w:rPr>
        <w:t xml:space="preserve">completion </w:t>
      </w:r>
      <w:r w:rsidR="00CF73FB">
        <w:rPr>
          <w:b/>
          <w:color w:val="444440"/>
        </w:rPr>
        <w:t>of a Loan Application</w:t>
      </w:r>
      <w:r w:rsidR="00CF73FB" w:rsidRPr="00CF73FB">
        <w:rPr>
          <w:b/>
          <w:color w:val="444440"/>
        </w:rPr>
        <w:t xml:space="preserve"> does not guarantee loan</w:t>
      </w:r>
      <w:r w:rsidR="00CF73FB" w:rsidRPr="00CF73FB">
        <w:rPr>
          <w:b/>
          <w:color w:val="444440"/>
          <w:spacing w:val="-6"/>
        </w:rPr>
        <w:t xml:space="preserve"> </w:t>
      </w:r>
      <w:r w:rsidR="00CF73FB" w:rsidRPr="00CF73FB">
        <w:rPr>
          <w:b/>
          <w:color w:val="444440"/>
        </w:rPr>
        <w:t>approval</w:t>
      </w:r>
    </w:p>
    <w:p w:rsidR="00CD30CD" w:rsidRDefault="00C26F9A">
      <w:pPr>
        <w:pStyle w:val="Heading2"/>
      </w:pPr>
      <w:r>
        <w:rPr>
          <w:color w:val="444440"/>
          <w:w w:val="80"/>
        </w:rPr>
        <w:t>Loan</w:t>
      </w:r>
      <w:r>
        <w:rPr>
          <w:color w:val="444440"/>
          <w:spacing w:val="-54"/>
          <w:w w:val="80"/>
        </w:rPr>
        <w:t xml:space="preserve"> </w:t>
      </w:r>
      <w:r>
        <w:rPr>
          <w:color w:val="444440"/>
          <w:w w:val="80"/>
        </w:rPr>
        <w:t>Committee</w:t>
      </w:r>
      <w:r>
        <w:rPr>
          <w:color w:val="444440"/>
          <w:spacing w:val="-53"/>
          <w:w w:val="80"/>
        </w:rPr>
        <w:t xml:space="preserve"> </w:t>
      </w:r>
      <w:r>
        <w:rPr>
          <w:color w:val="444440"/>
          <w:w w:val="80"/>
        </w:rPr>
        <w:t>Review</w:t>
      </w:r>
    </w:p>
    <w:p w:rsidR="00CD30CD" w:rsidRDefault="00C26F9A">
      <w:pPr>
        <w:pStyle w:val="BodyText"/>
        <w:spacing w:before="68" w:line="192" w:lineRule="auto"/>
        <w:ind w:left="929" w:right="215"/>
      </w:pPr>
      <w:r>
        <w:rPr>
          <w:color w:val="444440"/>
        </w:rPr>
        <w:t>Completed</w:t>
      </w:r>
      <w:r>
        <w:rPr>
          <w:color w:val="444440"/>
          <w:spacing w:val="-43"/>
        </w:rPr>
        <w:t xml:space="preserve"> </w:t>
      </w:r>
      <w:r>
        <w:rPr>
          <w:color w:val="444440"/>
        </w:rPr>
        <w:t>Loan</w:t>
      </w:r>
      <w:r>
        <w:rPr>
          <w:color w:val="444440"/>
          <w:spacing w:val="-43"/>
        </w:rPr>
        <w:t xml:space="preserve"> </w:t>
      </w:r>
      <w:r>
        <w:rPr>
          <w:color w:val="444440"/>
        </w:rPr>
        <w:t>Applications</w:t>
      </w:r>
      <w:r>
        <w:rPr>
          <w:color w:val="444440"/>
          <w:spacing w:val="-42"/>
        </w:rPr>
        <w:t xml:space="preserve"> </w:t>
      </w:r>
      <w:r>
        <w:rPr>
          <w:color w:val="444440"/>
        </w:rPr>
        <w:t>are reviewed</w:t>
      </w:r>
      <w:r>
        <w:rPr>
          <w:color w:val="444440"/>
          <w:spacing w:val="-36"/>
        </w:rPr>
        <w:t xml:space="preserve"> </w:t>
      </w:r>
      <w:r>
        <w:rPr>
          <w:color w:val="444440"/>
        </w:rPr>
        <w:t>by</w:t>
      </w:r>
      <w:r>
        <w:rPr>
          <w:color w:val="444440"/>
          <w:spacing w:val="-35"/>
        </w:rPr>
        <w:t xml:space="preserve"> </w:t>
      </w:r>
      <w:r>
        <w:rPr>
          <w:color w:val="444440"/>
        </w:rPr>
        <w:t>the</w:t>
      </w:r>
      <w:r>
        <w:rPr>
          <w:color w:val="444440"/>
          <w:spacing w:val="-35"/>
        </w:rPr>
        <w:t xml:space="preserve"> </w:t>
      </w:r>
      <w:r>
        <w:rPr>
          <w:color w:val="444440"/>
        </w:rPr>
        <w:t>Loan</w:t>
      </w:r>
      <w:r>
        <w:rPr>
          <w:color w:val="444440"/>
          <w:spacing w:val="-36"/>
        </w:rPr>
        <w:t xml:space="preserve"> </w:t>
      </w:r>
      <w:r>
        <w:rPr>
          <w:color w:val="444440"/>
        </w:rPr>
        <w:t xml:space="preserve">Committee </w:t>
      </w:r>
      <w:r w:rsidR="00CF73FB">
        <w:rPr>
          <w:color w:val="444440"/>
        </w:rPr>
        <w:t>which decides</w:t>
      </w:r>
      <w:r>
        <w:rPr>
          <w:color w:val="444440"/>
          <w:spacing w:val="-32"/>
        </w:rPr>
        <w:t xml:space="preserve"> </w:t>
      </w:r>
      <w:r>
        <w:rPr>
          <w:color w:val="444440"/>
        </w:rPr>
        <w:t>to</w:t>
      </w:r>
      <w:r>
        <w:rPr>
          <w:color w:val="444440"/>
          <w:spacing w:val="-32"/>
        </w:rPr>
        <w:t xml:space="preserve"> </w:t>
      </w:r>
      <w:r>
        <w:rPr>
          <w:color w:val="444440"/>
        </w:rPr>
        <w:t>approve</w:t>
      </w:r>
      <w:r>
        <w:rPr>
          <w:color w:val="444440"/>
          <w:spacing w:val="-32"/>
        </w:rPr>
        <w:t xml:space="preserve"> </w:t>
      </w:r>
      <w:r w:rsidR="00CF73FB">
        <w:rPr>
          <w:color w:val="444440"/>
        </w:rPr>
        <w:t>or deny L</w:t>
      </w:r>
      <w:r>
        <w:rPr>
          <w:color w:val="444440"/>
        </w:rPr>
        <w:t>oan</w:t>
      </w:r>
      <w:r>
        <w:rPr>
          <w:color w:val="444440"/>
          <w:spacing w:val="-18"/>
        </w:rPr>
        <w:t xml:space="preserve"> </w:t>
      </w:r>
      <w:r w:rsidR="00CF73FB">
        <w:rPr>
          <w:color w:val="444440"/>
        </w:rPr>
        <w:t>A</w:t>
      </w:r>
      <w:r>
        <w:rPr>
          <w:color w:val="444440"/>
        </w:rPr>
        <w:t>pplications.</w:t>
      </w:r>
    </w:p>
    <w:p w:rsidR="00CD30CD" w:rsidRDefault="00C26F9A">
      <w:pPr>
        <w:pStyle w:val="Heading1"/>
      </w:pPr>
      <w:r>
        <w:br w:type="column"/>
      </w:r>
      <w:r>
        <w:rPr>
          <w:color w:val="F9F9F9"/>
          <w:w w:val="80"/>
        </w:rPr>
        <w:t>Information:</w:t>
      </w:r>
    </w:p>
    <w:p w:rsidR="00CD30CD" w:rsidRDefault="00C26F9A">
      <w:pPr>
        <w:pStyle w:val="BodyText"/>
        <w:spacing w:before="424" w:line="242" w:lineRule="auto"/>
        <w:ind w:left="134" w:right="105"/>
      </w:pPr>
      <w:r>
        <w:rPr>
          <w:color w:val="F9F9F9"/>
        </w:rPr>
        <w:t>The</w:t>
      </w:r>
      <w:r>
        <w:rPr>
          <w:color w:val="F9F9F9"/>
          <w:spacing w:val="-41"/>
        </w:rPr>
        <w:t xml:space="preserve"> </w:t>
      </w:r>
      <w:r>
        <w:rPr>
          <w:color w:val="F9F9F9"/>
        </w:rPr>
        <w:t>NWRB</w:t>
      </w:r>
      <w:r>
        <w:rPr>
          <w:color w:val="F9F9F9"/>
          <w:spacing w:val="-41"/>
        </w:rPr>
        <w:t xml:space="preserve"> </w:t>
      </w:r>
      <w:r>
        <w:rPr>
          <w:color w:val="F9F9F9"/>
        </w:rPr>
        <w:t>can</w:t>
      </w:r>
      <w:r>
        <w:rPr>
          <w:color w:val="F9F9F9"/>
          <w:spacing w:val="-41"/>
        </w:rPr>
        <w:t xml:space="preserve"> </w:t>
      </w:r>
      <w:r>
        <w:rPr>
          <w:color w:val="F9F9F9"/>
        </w:rPr>
        <w:t>offer</w:t>
      </w:r>
      <w:r>
        <w:rPr>
          <w:color w:val="F9F9F9"/>
          <w:spacing w:val="-41"/>
        </w:rPr>
        <w:t xml:space="preserve"> </w:t>
      </w:r>
      <w:r>
        <w:rPr>
          <w:color w:val="F9F9F9"/>
        </w:rPr>
        <w:t>a</w:t>
      </w:r>
      <w:r>
        <w:rPr>
          <w:color w:val="F9F9F9"/>
          <w:spacing w:val="-40"/>
        </w:rPr>
        <w:t xml:space="preserve"> </w:t>
      </w:r>
      <w:r>
        <w:rPr>
          <w:color w:val="F9F9F9"/>
        </w:rPr>
        <w:t>short</w:t>
      </w:r>
      <w:r>
        <w:rPr>
          <w:color w:val="F9F9F9"/>
          <w:spacing w:val="-41"/>
        </w:rPr>
        <w:t xml:space="preserve"> </w:t>
      </w:r>
      <w:r>
        <w:rPr>
          <w:color w:val="F9F9F9"/>
        </w:rPr>
        <w:t>term</w:t>
      </w:r>
      <w:r>
        <w:rPr>
          <w:color w:val="F9F9F9"/>
          <w:spacing w:val="-41"/>
        </w:rPr>
        <w:t xml:space="preserve"> </w:t>
      </w:r>
      <w:r>
        <w:rPr>
          <w:color w:val="F9F9F9"/>
        </w:rPr>
        <w:t>loan</w:t>
      </w:r>
      <w:r>
        <w:rPr>
          <w:color w:val="F9F9F9"/>
          <w:spacing w:val="-41"/>
        </w:rPr>
        <w:t xml:space="preserve"> </w:t>
      </w:r>
      <w:r>
        <w:rPr>
          <w:color w:val="F9F9F9"/>
        </w:rPr>
        <w:t>for rent or essential utilities to low-income residents in New Westminster who are experiencing</w:t>
      </w:r>
      <w:r>
        <w:rPr>
          <w:color w:val="F9F9F9"/>
          <w:spacing w:val="-46"/>
        </w:rPr>
        <w:t xml:space="preserve"> </w:t>
      </w:r>
      <w:r>
        <w:rPr>
          <w:color w:val="F9F9F9"/>
        </w:rPr>
        <w:t>a</w:t>
      </w:r>
      <w:r>
        <w:rPr>
          <w:color w:val="F9F9F9"/>
          <w:spacing w:val="-46"/>
        </w:rPr>
        <w:t xml:space="preserve"> </w:t>
      </w:r>
      <w:r>
        <w:rPr>
          <w:color w:val="F9F9F9"/>
        </w:rPr>
        <w:t>temporary</w:t>
      </w:r>
      <w:r>
        <w:rPr>
          <w:color w:val="F9F9F9"/>
          <w:spacing w:val="-46"/>
        </w:rPr>
        <w:t xml:space="preserve"> </w:t>
      </w:r>
      <w:r>
        <w:rPr>
          <w:color w:val="F9F9F9"/>
        </w:rPr>
        <w:t>financial</w:t>
      </w:r>
      <w:r>
        <w:rPr>
          <w:color w:val="F9F9F9"/>
          <w:spacing w:val="-46"/>
        </w:rPr>
        <w:t xml:space="preserve"> </w:t>
      </w:r>
      <w:r>
        <w:rPr>
          <w:color w:val="F9F9F9"/>
        </w:rPr>
        <w:t>crisis.</w:t>
      </w:r>
    </w:p>
    <w:p w:rsidR="00CD30CD" w:rsidRDefault="00CD30CD">
      <w:pPr>
        <w:pStyle w:val="BodyText"/>
        <w:spacing w:before="7"/>
        <w:rPr>
          <w:sz w:val="24"/>
        </w:rPr>
      </w:pPr>
    </w:p>
    <w:p w:rsidR="00CD30CD" w:rsidRDefault="00DE2B99">
      <w:pPr>
        <w:pStyle w:val="BodyText"/>
        <w:spacing w:before="1"/>
        <w:ind w:left="149"/>
      </w:pPr>
      <w:r>
        <w:rPr>
          <w:color w:val="F9F9F9"/>
        </w:rPr>
        <w:t>Maximum Loan Amounts</w:t>
      </w:r>
    </w:p>
    <w:p w:rsidR="00CD30CD" w:rsidRDefault="00DE2B99">
      <w:pPr>
        <w:pStyle w:val="BodyText"/>
        <w:spacing w:before="3"/>
        <w:ind w:left="149"/>
        <w:rPr>
          <w:color w:val="F9F9F9"/>
          <w:w w:val="80"/>
        </w:rPr>
      </w:pPr>
      <w:r>
        <w:rPr>
          <w:color w:val="F9F9F9"/>
          <w:spacing w:val="-1"/>
          <w:w w:val="91"/>
        </w:rPr>
        <w:t>For R</w:t>
      </w:r>
      <w:r w:rsidR="00C26F9A">
        <w:rPr>
          <w:color w:val="F9F9F9"/>
          <w:spacing w:val="-1"/>
          <w:w w:val="97"/>
        </w:rPr>
        <w:t>e</w:t>
      </w:r>
      <w:r w:rsidR="00C26F9A">
        <w:rPr>
          <w:color w:val="F9F9F9"/>
          <w:spacing w:val="-1"/>
          <w:w w:val="91"/>
        </w:rPr>
        <w:t>n</w:t>
      </w:r>
      <w:r w:rsidR="00C26F9A">
        <w:rPr>
          <w:color w:val="F9F9F9"/>
          <w:spacing w:val="-1"/>
          <w:w w:val="117"/>
        </w:rPr>
        <w:t>t</w:t>
      </w:r>
      <w:r w:rsidR="00C26F9A">
        <w:rPr>
          <w:color w:val="F9F9F9"/>
          <w:spacing w:val="-1"/>
          <w:w w:val="102"/>
        </w:rPr>
        <w:t>a</w:t>
      </w:r>
      <w:r w:rsidR="00C26F9A">
        <w:rPr>
          <w:color w:val="F9F9F9"/>
          <w:w w:val="98"/>
        </w:rPr>
        <w:t>l</w:t>
      </w:r>
      <w:r w:rsidR="00C26F9A">
        <w:rPr>
          <w:color w:val="F9F9F9"/>
          <w:spacing w:val="-4"/>
        </w:rPr>
        <w:t xml:space="preserve"> </w:t>
      </w:r>
      <w:r>
        <w:rPr>
          <w:color w:val="F9F9F9"/>
          <w:spacing w:val="-1"/>
          <w:w w:val="102"/>
        </w:rPr>
        <w:t>A</w:t>
      </w:r>
      <w:r w:rsidR="00C26F9A">
        <w:rPr>
          <w:color w:val="F9F9F9"/>
          <w:spacing w:val="-1"/>
          <w:w w:val="92"/>
        </w:rPr>
        <w:t>rr</w:t>
      </w:r>
      <w:r w:rsidR="00C26F9A">
        <w:rPr>
          <w:color w:val="F9F9F9"/>
          <w:spacing w:val="-1"/>
          <w:w w:val="97"/>
        </w:rPr>
        <w:t>e</w:t>
      </w:r>
      <w:r w:rsidR="00C26F9A">
        <w:rPr>
          <w:color w:val="F9F9F9"/>
          <w:spacing w:val="-1"/>
          <w:w w:val="102"/>
        </w:rPr>
        <w:t>a</w:t>
      </w:r>
      <w:r w:rsidR="00C26F9A">
        <w:rPr>
          <w:color w:val="F9F9F9"/>
          <w:spacing w:val="-1"/>
          <w:w w:val="92"/>
        </w:rPr>
        <w:t>r</w:t>
      </w:r>
      <w:r w:rsidR="00C26F9A">
        <w:rPr>
          <w:color w:val="F9F9F9"/>
          <w:w w:val="80"/>
        </w:rPr>
        <w:t>s</w:t>
      </w:r>
      <w:r>
        <w:rPr>
          <w:color w:val="F9F9F9"/>
          <w:w w:val="80"/>
        </w:rPr>
        <w:t>:</w:t>
      </w:r>
    </w:p>
    <w:p w:rsidR="00DE2B99" w:rsidRDefault="00363214">
      <w:pPr>
        <w:pStyle w:val="BodyText"/>
        <w:spacing w:before="3"/>
        <w:ind w:left="149"/>
      </w:pPr>
      <w:r>
        <w:rPr>
          <w:color w:val="F9F9F9"/>
          <w:spacing w:val="-1"/>
          <w:w w:val="91"/>
        </w:rPr>
        <w:t>$1,4</w:t>
      </w:r>
      <w:r w:rsidR="00DE2B99">
        <w:rPr>
          <w:color w:val="F9F9F9"/>
          <w:spacing w:val="-1"/>
          <w:w w:val="91"/>
        </w:rPr>
        <w:t>00 for Individuals</w:t>
      </w:r>
    </w:p>
    <w:p w:rsidR="00DE2B99" w:rsidRPr="00DE2B99" w:rsidRDefault="00DE2B99">
      <w:pPr>
        <w:pStyle w:val="BodyText"/>
        <w:spacing w:before="3"/>
        <w:ind w:left="149"/>
        <w:rPr>
          <w:color w:val="FFFFFF" w:themeColor="background1"/>
        </w:rPr>
      </w:pPr>
      <w:r>
        <w:rPr>
          <w:color w:val="FFFFFF" w:themeColor="background1"/>
        </w:rPr>
        <w:t xml:space="preserve">$1,700 for Families </w:t>
      </w:r>
    </w:p>
    <w:p w:rsidR="00CD30CD" w:rsidRDefault="00C26F9A">
      <w:pPr>
        <w:pStyle w:val="BodyText"/>
        <w:spacing w:before="3"/>
        <w:ind w:left="149"/>
      </w:pPr>
      <w:r>
        <w:rPr>
          <w:color w:val="F9F9F9"/>
        </w:rPr>
        <w:t>$500 for essential utility arrears</w:t>
      </w:r>
    </w:p>
    <w:p w:rsidR="00CD30CD" w:rsidRDefault="00C26F9A">
      <w:pPr>
        <w:pStyle w:val="BodyText"/>
        <w:spacing w:before="258" w:line="242" w:lineRule="auto"/>
        <w:ind w:left="164" w:right="270"/>
      </w:pPr>
      <w:r>
        <w:rPr>
          <w:color w:val="F9F9F9"/>
          <w:w w:val="95"/>
        </w:rPr>
        <w:t>NWRB</w:t>
      </w:r>
      <w:r>
        <w:rPr>
          <w:color w:val="F9F9F9"/>
          <w:spacing w:val="-43"/>
          <w:w w:val="95"/>
        </w:rPr>
        <w:t xml:space="preserve"> </w:t>
      </w:r>
      <w:r>
        <w:rPr>
          <w:color w:val="F9F9F9"/>
          <w:w w:val="95"/>
        </w:rPr>
        <w:t>is</w:t>
      </w:r>
      <w:r>
        <w:rPr>
          <w:color w:val="F9F9F9"/>
          <w:spacing w:val="-42"/>
          <w:w w:val="95"/>
        </w:rPr>
        <w:t xml:space="preserve"> </w:t>
      </w:r>
      <w:r>
        <w:rPr>
          <w:color w:val="F9F9F9"/>
          <w:w w:val="95"/>
        </w:rPr>
        <w:t>open</w:t>
      </w:r>
      <w:r>
        <w:rPr>
          <w:color w:val="F9F9F9"/>
          <w:spacing w:val="-42"/>
          <w:w w:val="95"/>
        </w:rPr>
        <w:t xml:space="preserve"> </w:t>
      </w:r>
      <w:r w:rsidR="00DE2B99">
        <w:rPr>
          <w:color w:val="F9F9F9"/>
          <w:w w:val="95"/>
        </w:rPr>
        <w:t>Mondays</w:t>
      </w:r>
      <w:r>
        <w:rPr>
          <w:color w:val="F9F9F9"/>
          <w:spacing w:val="-42"/>
          <w:w w:val="95"/>
        </w:rPr>
        <w:t xml:space="preserve"> </w:t>
      </w:r>
      <w:r>
        <w:rPr>
          <w:color w:val="F9F9F9"/>
          <w:w w:val="95"/>
        </w:rPr>
        <w:t>to</w:t>
      </w:r>
      <w:r>
        <w:rPr>
          <w:color w:val="F9F9F9"/>
          <w:spacing w:val="-42"/>
          <w:w w:val="95"/>
        </w:rPr>
        <w:t xml:space="preserve"> </w:t>
      </w:r>
      <w:r>
        <w:rPr>
          <w:color w:val="F9F9F9"/>
          <w:w w:val="95"/>
        </w:rPr>
        <w:t xml:space="preserve">Thursdays. </w:t>
      </w:r>
      <w:r>
        <w:rPr>
          <w:color w:val="F9F9F9"/>
        </w:rPr>
        <w:t>However, Pre-Assessments can be submitted</w:t>
      </w:r>
      <w:r>
        <w:rPr>
          <w:color w:val="F9F9F9"/>
          <w:spacing w:val="-22"/>
        </w:rPr>
        <w:t xml:space="preserve"> </w:t>
      </w:r>
      <w:r>
        <w:rPr>
          <w:color w:val="F9F9F9"/>
        </w:rPr>
        <w:t>at</w:t>
      </w:r>
      <w:r>
        <w:rPr>
          <w:color w:val="F9F9F9"/>
          <w:spacing w:val="-21"/>
        </w:rPr>
        <w:t xml:space="preserve"> </w:t>
      </w:r>
      <w:r>
        <w:rPr>
          <w:color w:val="F9F9F9"/>
        </w:rPr>
        <w:t>any</w:t>
      </w:r>
      <w:r>
        <w:rPr>
          <w:color w:val="F9F9F9"/>
          <w:spacing w:val="-22"/>
        </w:rPr>
        <w:t xml:space="preserve"> </w:t>
      </w:r>
      <w:r>
        <w:rPr>
          <w:color w:val="F9F9F9"/>
        </w:rPr>
        <w:t>time</w:t>
      </w:r>
      <w:r>
        <w:rPr>
          <w:color w:val="F9F9F9"/>
          <w:spacing w:val="-21"/>
        </w:rPr>
        <w:t xml:space="preserve"> </w:t>
      </w:r>
      <w:r>
        <w:rPr>
          <w:color w:val="F9F9F9"/>
        </w:rPr>
        <w:t>via</w:t>
      </w:r>
      <w:r>
        <w:rPr>
          <w:color w:val="F9F9F9"/>
          <w:spacing w:val="-21"/>
        </w:rPr>
        <w:t xml:space="preserve"> </w:t>
      </w:r>
      <w:r>
        <w:rPr>
          <w:color w:val="F9F9F9"/>
        </w:rPr>
        <w:t>email</w:t>
      </w:r>
      <w:r w:rsidR="00DE2B99">
        <w:rPr>
          <w:color w:val="F9F9F9"/>
          <w:spacing w:val="-22"/>
        </w:rPr>
        <w:t xml:space="preserve">, </w:t>
      </w:r>
      <w:r>
        <w:rPr>
          <w:color w:val="F9F9F9"/>
        </w:rPr>
        <w:t xml:space="preserve">fax, or </w:t>
      </w:r>
      <w:r w:rsidR="00DE2B99">
        <w:rPr>
          <w:color w:val="F9F9F9"/>
        </w:rPr>
        <w:t xml:space="preserve">in person </w:t>
      </w:r>
      <w:r>
        <w:rPr>
          <w:color w:val="F9F9F9"/>
        </w:rPr>
        <w:t>Monday through</w:t>
      </w:r>
      <w:r>
        <w:rPr>
          <w:color w:val="F9F9F9"/>
          <w:spacing w:val="-38"/>
        </w:rPr>
        <w:t xml:space="preserve"> </w:t>
      </w:r>
      <w:r>
        <w:rPr>
          <w:color w:val="F9F9F9"/>
        </w:rPr>
        <w:t>Friday,</w:t>
      </w:r>
    </w:p>
    <w:p w:rsidR="00CD30CD" w:rsidRDefault="00C26F9A">
      <w:pPr>
        <w:pStyle w:val="BodyText"/>
        <w:spacing w:line="242" w:lineRule="auto"/>
        <w:ind w:left="164" w:right="648"/>
      </w:pPr>
      <w:r>
        <w:rPr>
          <w:color w:val="F9F9F9"/>
          <w:w w:val="105"/>
        </w:rPr>
        <w:t xml:space="preserve">8:30am - 5:00pm at reception. </w:t>
      </w:r>
      <w:r>
        <w:rPr>
          <w:color w:val="F9F9F9"/>
        </w:rPr>
        <w:t>Contact information is found below:</w:t>
      </w:r>
    </w:p>
    <w:p w:rsidR="00CD30CD" w:rsidRDefault="00C26F9A">
      <w:pPr>
        <w:pStyle w:val="BodyText"/>
        <w:spacing w:before="268" w:line="242" w:lineRule="auto"/>
        <w:ind w:left="179" w:right="893"/>
      </w:pPr>
      <w:r>
        <w:rPr>
          <w:color w:val="F9F9F9"/>
          <w:w w:val="95"/>
        </w:rPr>
        <w:t xml:space="preserve">Lower Mainland Purpose Society </w:t>
      </w:r>
      <w:r>
        <w:rPr>
          <w:color w:val="F9F9F9"/>
        </w:rPr>
        <w:t>40 Begbie Street</w:t>
      </w:r>
    </w:p>
    <w:p w:rsidR="00CD30CD" w:rsidRDefault="00C26F9A">
      <w:pPr>
        <w:pStyle w:val="BodyText"/>
        <w:spacing w:line="356" w:lineRule="exact"/>
        <w:ind w:left="179"/>
      </w:pPr>
      <w:r>
        <w:rPr>
          <w:color w:val="F9F9F9"/>
        </w:rPr>
        <w:t>New Westminster, V3M 3L9</w:t>
      </w:r>
    </w:p>
    <w:p w:rsidR="00CD30CD" w:rsidRDefault="00C26F9A">
      <w:pPr>
        <w:pStyle w:val="BodyText"/>
        <w:spacing w:before="3"/>
        <w:ind w:left="179"/>
      </w:pPr>
      <w:r>
        <w:rPr>
          <w:color w:val="F9F9F9"/>
        </w:rPr>
        <w:t>P: 604-526-2522 | F: 604-526-6546</w:t>
      </w:r>
    </w:p>
    <w:p w:rsidR="00CD30CD" w:rsidRDefault="00D66017" w:rsidP="00766C39">
      <w:pPr>
        <w:pStyle w:val="BodyText"/>
        <w:spacing w:before="3" w:line="242" w:lineRule="auto"/>
        <w:ind w:left="179"/>
        <w:sectPr w:rsidR="00CD30CD">
          <w:type w:val="continuous"/>
          <w:pgSz w:w="11900" w:h="16840"/>
          <w:pgMar w:top="1600" w:right="260" w:bottom="0" w:left="60" w:header="720" w:footer="720" w:gutter="0"/>
          <w:cols w:num="2" w:space="720" w:equalWidth="0">
            <w:col w:w="5617" w:space="288"/>
            <w:col w:w="5675"/>
          </w:cols>
        </w:sectPr>
      </w:pPr>
      <w:hyperlink r:id="rId12">
        <w:r w:rsidR="00C26F9A">
          <w:rPr>
            <w:color w:val="F9F9F9"/>
            <w:w w:val="92"/>
          </w:rPr>
          <w:t>r</w:t>
        </w:r>
        <w:r w:rsidR="00C26F9A">
          <w:rPr>
            <w:color w:val="F9F9F9"/>
            <w:w w:val="97"/>
          </w:rPr>
          <w:t>e</w:t>
        </w:r>
        <w:r w:rsidR="00C26F9A">
          <w:rPr>
            <w:color w:val="F9F9F9"/>
            <w:w w:val="91"/>
          </w:rPr>
          <w:t>n</w:t>
        </w:r>
        <w:r w:rsidR="00C26F9A">
          <w:rPr>
            <w:color w:val="F9F9F9"/>
            <w:w w:val="117"/>
          </w:rPr>
          <w:t>t</w:t>
        </w:r>
        <w:r w:rsidR="00C26F9A">
          <w:rPr>
            <w:color w:val="F9F9F9"/>
            <w:w w:val="102"/>
          </w:rPr>
          <w:t>ba</w:t>
        </w:r>
        <w:r w:rsidR="00C26F9A">
          <w:rPr>
            <w:color w:val="F9F9F9"/>
            <w:w w:val="91"/>
          </w:rPr>
          <w:t>n</w:t>
        </w:r>
        <w:r w:rsidR="00C26F9A">
          <w:rPr>
            <w:color w:val="F9F9F9"/>
            <w:w w:val="83"/>
          </w:rPr>
          <w:t>k</w:t>
        </w:r>
        <w:r w:rsidR="00C26F9A">
          <w:rPr>
            <w:color w:val="F9F9F9"/>
            <w:w w:val="54"/>
          </w:rPr>
          <w:t>@</w:t>
        </w:r>
        <w:r w:rsidR="00C26F9A">
          <w:rPr>
            <w:color w:val="F9F9F9"/>
            <w:w w:val="102"/>
          </w:rPr>
          <w:t>p</w:t>
        </w:r>
        <w:r w:rsidR="00C26F9A">
          <w:rPr>
            <w:color w:val="F9F9F9"/>
            <w:w w:val="91"/>
          </w:rPr>
          <w:t>u</w:t>
        </w:r>
        <w:r w:rsidR="00C26F9A">
          <w:rPr>
            <w:color w:val="F9F9F9"/>
            <w:w w:val="92"/>
          </w:rPr>
          <w:t>r</w:t>
        </w:r>
        <w:r w:rsidR="00C26F9A">
          <w:rPr>
            <w:color w:val="F9F9F9"/>
            <w:w w:val="102"/>
          </w:rPr>
          <w:t>p</w:t>
        </w:r>
        <w:r w:rsidR="00C26F9A">
          <w:rPr>
            <w:color w:val="F9F9F9"/>
            <w:w w:val="98"/>
          </w:rPr>
          <w:t>o</w:t>
        </w:r>
        <w:r w:rsidR="00C26F9A">
          <w:rPr>
            <w:color w:val="F9F9F9"/>
            <w:w w:val="80"/>
          </w:rPr>
          <w:t>s</w:t>
        </w:r>
        <w:r w:rsidR="00C26F9A">
          <w:rPr>
            <w:color w:val="F9F9F9"/>
            <w:w w:val="97"/>
          </w:rPr>
          <w:t>e</w:t>
        </w:r>
        <w:r w:rsidR="00C26F9A">
          <w:rPr>
            <w:color w:val="F9F9F9"/>
            <w:w w:val="80"/>
          </w:rPr>
          <w:t>s</w:t>
        </w:r>
        <w:r w:rsidR="00C26F9A">
          <w:rPr>
            <w:color w:val="F9F9F9"/>
            <w:w w:val="98"/>
          </w:rPr>
          <w:t>o</w:t>
        </w:r>
        <w:r w:rsidR="00C26F9A">
          <w:rPr>
            <w:color w:val="F9F9F9"/>
            <w:w w:val="103"/>
          </w:rPr>
          <w:t>c</w:t>
        </w:r>
        <w:r w:rsidR="00C26F9A">
          <w:rPr>
            <w:color w:val="F9F9F9"/>
            <w:w w:val="102"/>
          </w:rPr>
          <w:t>i</w:t>
        </w:r>
        <w:r w:rsidR="00C26F9A">
          <w:rPr>
            <w:color w:val="F9F9F9"/>
            <w:w w:val="97"/>
          </w:rPr>
          <w:t>e</w:t>
        </w:r>
        <w:r w:rsidR="00C26F9A">
          <w:rPr>
            <w:color w:val="F9F9F9"/>
            <w:w w:val="117"/>
          </w:rPr>
          <w:t>t</w:t>
        </w:r>
        <w:r w:rsidR="00C26F9A">
          <w:rPr>
            <w:color w:val="F9F9F9"/>
            <w:w w:val="84"/>
          </w:rPr>
          <w:t>y</w:t>
        </w:r>
        <w:r w:rsidR="00C26F9A">
          <w:rPr>
            <w:color w:val="F9F9F9"/>
            <w:w w:val="95"/>
          </w:rPr>
          <w:t>.</w:t>
        </w:r>
        <w:r w:rsidR="00C26F9A">
          <w:rPr>
            <w:color w:val="F9F9F9"/>
            <w:w w:val="98"/>
          </w:rPr>
          <w:t>o</w:t>
        </w:r>
        <w:r w:rsidR="00C26F9A">
          <w:rPr>
            <w:color w:val="F9F9F9"/>
            <w:w w:val="92"/>
          </w:rPr>
          <w:t>r</w:t>
        </w:r>
        <w:r w:rsidR="00C26F9A">
          <w:rPr>
            <w:color w:val="F9F9F9"/>
            <w:w w:val="103"/>
          </w:rPr>
          <w:t>g</w:t>
        </w:r>
      </w:hyperlink>
      <w:r w:rsidR="00C26F9A">
        <w:rPr>
          <w:color w:val="F9F9F9"/>
          <w:w w:val="103"/>
        </w:rPr>
        <w:t xml:space="preserve"> </w:t>
      </w:r>
      <w:hyperlink r:id="rId13">
        <w:r w:rsidR="00C26F9A">
          <w:rPr>
            <w:color w:val="F9F9F9"/>
          </w:rPr>
          <w:t>www.purposesociety.org</w:t>
        </w:r>
      </w:hyperlink>
    </w:p>
    <w:p w:rsidR="00766C39" w:rsidRPr="00420827" w:rsidRDefault="00766C39" w:rsidP="00766C39">
      <w:pPr>
        <w:jc w:val="center"/>
        <w:rPr>
          <w:sz w:val="40"/>
          <w:szCs w:val="40"/>
        </w:rPr>
      </w:pPr>
      <w:r w:rsidRPr="00420827">
        <w:rPr>
          <w:sz w:val="40"/>
          <w:szCs w:val="40"/>
        </w:rPr>
        <w:t>NEW WESTMINSTER RENT BANK</w:t>
      </w:r>
    </w:p>
    <w:p w:rsidR="00766C39" w:rsidRDefault="00766C39" w:rsidP="00766C39">
      <w:pPr>
        <w:rPr>
          <w:sz w:val="40"/>
          <w:szCs w:val="40"/>
        </w:rPr>
      </w:pPr>
      <w:r>
        <w:rPr>
          <w:sz w:val="24"/>
          <w:szCs w:val="24"/>
        </w:rPr>
        <w:t>Date Received: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20827">
        <w:rPr>
          <w:sz w:val="40"/>
          <w:szCs w:val="40"/>
        </w:rPr>
        <w:t>PREASSESSMENT FORM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Last Name:_______________________________</w:t>
      </w:r>
      <w:r>
        <w:rPr>
          <w:sz w:val="24"/>
          <w:szCs w:val="24"/>
        </w:rPr>
        <w:tab/>
        <w:t>First Name:__________________________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Phone:_______________ Cell:________________ Email:________________________________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Address:__________________________________________ City: ________________________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Postal Code:__________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Preferred Contact By:   </w:t>
      </w:r>
      <w:r w:rsidRPr="001A3DBC">
        <w:rPr>
          <w:noProof/>
          <w:lang w:eastAsia="en-CA"/>
        </w:rPr>
        <w:drawing>
          <wp:inline distT="0" distB="0" distL="0" distR="0" wp14:anchorId="5E925F38" wp14:editId="305BD796">
            <wp:extent cx="161925" cy="1714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Phone</w:t>
      </w:r>
      <w:r>
        <w:rPr>
          <w:sz w:val="24"/>
          <w:szCs w:val="24"/>
        </w:rPr>
        <w:tab/>
      </w:r>
      <w:r w:rsidRPr="001A3DBC">
        <w:rPr>
          <w:noProof/>
          <w:lang w:eastAsia="en-CA"/>
        </w:rPr>
        <w:drawing>
          <wp:inline distT="0" distB="0" distL="0" distR="0" wp14:anchorId="4E6A7314" wp14:editId="64CD9B15">
            <wp:extent cx="161925" cy="1714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Email  </w:t>
      </w:r>
      <w:r>
        <w:rPr>
          <w:sz w:val="24"/>
          <w:szCs w:val="24"/>
        </w:rPr>
        <w:tab/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Gender: </w:t>
      </w:r>
      <w:r>
        <w:rPr>
          <w:sz w:val="24"/>
          <w:szCs w:val="24"/>
        </w:rPr>
        <w:tab/>
        <w:t xml:space="preserve">Male  </w:t>
      </w:r>
      <w:r w:rsidRPr="001A3DBC">
        <w:rPr>
          <w:noProof/>
          <w:lang w:eastAsia="en-CA"/>
        </w:rPr>
        <w:drawing>
          <wp:inline distT="0" distB="0" distL="0" distR="0" wp14:anchorId="3EC36625" wp14:editId="69327A65">
            <wp:extent cx="1619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Female  </w:t>
      </w:r>
      <w:r w:rsidRPr="001A3DBC">
        <w:rPr>
          <w:noProof/>
          <w:lang w:eastAsia="en-CA"/>
        </w:rPr>
        <w:drawing>
          <wp:inline distT="0" distB="0" distL="0" distR="0" wp14:anchorId="508E768B" wp14:editId="04668406">
            <wp:extent cx="161925" cy="171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Other  </w:t>
      </w:r>
      <w:r w:rsidRPr="001A3DBC">
        <w:rPr>
          <w:noProof/>
          <w:lang w:eastAsia="en-CA"/>
        </w:rPr>
        <w:drawing>
          <wp:inline distT="0" distB="0" distL="0" distR="0" wp14:anchorId="6BE37F44" wp14:editId="11965089">
            <wp:extent cx="161925" cy="171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Age: __________  </w:t>
      </w:r>
    </w:p>
    <w:p w:rsidR="00766C39" w:rsidRPr="00E00E45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tbl>
      <w:tblPr>
        <w:tblStyle w:val="TableGrid"/>
        <w:tblW w:w="9588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3055"/>
        <w:gridCol w:w="2871"/>
        <w:gridCol w:w="2703"/>
        <w:gridCol w:w="959"/>
      </w:tblGrid>
      <w:tr w:rsidR="00766C39" w:rsidRPr="001A3DBC" w:rsidTr="00935380">
        <w:trPr>
          <w:trHeight w:val="412"/>
        </w:trPr>
        <w:tc>
          <w:tcPr>
            <w:tcW w:w="3055" w:type="dxa"/>
            <w:vMerge w:val="restart"/>
          </w:tcPr>
          <w:p w:rsidR="00766C39" w:rsidRDefault="00766C39" w:rsidP="00935380">
            <w:pPr>
              <w:jc w:val="center"/>
              <w:rPr>
                <w:b/>
              </w:rPr>
            </w:pPr>
            <w:r>
              <w:rPr>
                <w:b/>
              </w:rPr>
              <w:t xml:space="preserve">Legal Status: </w:t>
            </w:r>
          </w:p>
          <w:p w:rsidR="00766C39" w:rsidRDefault="00766C39" w:rsidP="00935380">
            <w:r w:rsidRPr="000A79B8">
              <w:rPr>
                <w:noProof/>
                <w:lang w:eastAsia="en-CA"/>
              </w:rPr>
              <w:drawing>
                <wp:inline distT="0" distB="0" distL="0" distR="0" wp14:anchorId="4E9C62EC" wp14:editId="608BD8B1">
                  <wp:extent cx="161925" cy="1714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t xml:space="preserve">Canadian Citizen </w:t>
            </w:r>
          </w:p>
          <w:p w:rsidR="00766C39" w:rsidRDefault="00766C39" w:rsidP="00935380">
            <w:r w:rsidRPr="000A79B8">
              <w:rPr>
                <w:noProof/>
                <w:lang w:eastAsia="en-CA"/>
              </w:rPr>
              <w:drawing>
                <wp:inline distT="0" distB="0" distL="0" distR="0" wp14:anchorId="7004D9C9" wp14:editId="0523EBE9">
                  <wp:extent cx="161925" cy="1714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Landed Immigrant </w:t>
            </w:r>
          </w:p>
          <w:p w:rsidR="00766C39" w:rsidRDefault="00766C39" w:rsidP="00935380">
            <w:r w:rsidRPr="000A79B8">
              <w:rPr>
                <w:noProof/>
                <w:lang w:eastAsia="en-CA"/>
              </w:rPr>
              <w:drawing>
                <wp:inline distT="0" distB="0" distL="0" distR="0" wp14:anchorId="4E1DEEBC" wp14:editId="6D5C78C3">
                  <wp:extent cx="161925" cy="1714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Permanent Resident </w:t>
            </w:r>
          </w:p>
          <w:p w:rsidR="00766C39" w:rsidRDefault="00766C39" w:rsidP="00935380">
            <w:r w:rsidRPr="000A79B8">
              <w:rPr>
                <w:noProof/>
                <w:lang w:eastAsia="en-CA"/>
              </w:rPr>
              <w:drawing>
                <wp:inline distT="0" distB="0" distL="0" distR="0" wp14:anchorId="0F91C236" wp14:editId="65D43E59">
                  <wp:extent cx="161925" cy="1714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Convention Refugee </w:t>
            </w:r>
          </w:p>
          <w:p w:rsidR="00766C39" w:rsidRDefault="00766C39" w:rsidP="00935380">
            <w:r w:rsidRPr="000A79B8">
              <w:rPr>
                <w:noProof/>
                <w:lang w:eastAsia="en-CA"/>
              </w:rPr>
              <w:drawing>
                <wp:inline distT="0" distB="0" distL="0" distR="0" wp14:anchorId="1A68C708" wp14:editId="40A84A8F">
                  <wp:extent cx="161925" cy="1714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First Nations </w:t>
            </w:r>
          </w:p>
          <w:p w:rsidR="00766C39" w:rsidRDefault="00766C39" w:rsidP="00935380">
            <w:r>
              <w:rPr>
                <w:noProof/>
                <w:lang w:eastAsia="en-CA"/>
              </w:rPr>
              <w:drawing>
                <wp:inline distT="0" distB="0" distL="0" distR="0" wp14:anchorId="134122D3" wp14:editId="44E1A815">
                  <wp:extent cx="164465" cy="170815"/>
                  <wp:effectExtent l="0" t="0" r="6985" b="6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Other: ______________________</w:t>
            </w:r>
          </w:p>
        </w:tc>
        <w:tc>
          <w:tcPr>
            <w:tcW w:w="2871" w:type="dxa"/>
            <w:vMerge w:val="restart"/>
          </w:tcPr>
          <w:p w:rsidR="00766C39" w:rsidRPr="001A3DBC" w:rsidRDefault="00766C39" w:rsidP="00935380">
            <w:pPr>
              <w:jc w:val="center"/>
              <w:rPr>
                <w:b/>
              </w:rPr>
            </w:pPr>
            <w:r w:rsidRPr="001A3DBC">
              <w:rPr>
                <w:b/>
              </w:rPr>
              <w:t>Marital Status:</w:t>
            </w:r>
          </w:p>
          <w:p w:rsidR="00766C39" w:rsidRPr="001A3DBC" w:rsidRDefault="00766C39" w:rsidP="00935380">
            <w:r w:rsidRPr="001A3DBC">
              <w:rPr>
                <w:noProof/>
                <w:lang w:eastAsia="en-CA"/>
              </w:rPr>
              <w:drawing>
                <wp:inline distT="0" distB="0" distL="0" distR="0" wp14:anchorId="1FFA06A5" wp14:editId="55DDB9B0">
                  <wp:extent cx="161925" cy="1714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DBC">
              <w:t xml:space="preserve"> Single</w:t>
            </w:r>
          </w:p>
          <w:p w:rsidR="00766C39" w:rsidRPr="001A3DBC" w:rsidRDefault="00766C39" w:rsidP="00935380">
            <w:r w:rsidRPr="001A3DBC">
              <w:rPr>
                <w:noProof/>
                <w:lang w:eastAsia="en-CA"/>
              </w:rPr>
              <w:drawing>
                <wp:inline distT="0" distB="0" distL="0" distR="0" wp14:anchorId="3629754C" wp14:editId="6F85AEB6">
                  <wp:extent cx="161925" cy="1714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DBC">
              <w:t xml:space="preserve"> Common Law</w:t>
            </w:r>
          </w:p>
          <w:p w:rsidR="00766C39" w:rsidRPr="001A3DBC" w:rsidRDefault="00766C39" w:rsidP="00935380">
            <w:r w:rsidRPr="001A3DBC">
              <w:rPr>
                <w:noProof/>
                <w:lang w:eastAsia="en-CA"/>
              </w:rPr>
              <w:drawing>
                <wp:inline distT="0" distB="0" distL="0" distR="0" wp14:anchorId="768C6E9B" wp14:editId="047C1F22">
                  <wp:extent cx="161925" cy="1714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DBC">
              <w:t xml:space="preserve"> Married</w:t>
            </w:r>
          </w:p>
          <w:p w:rsidR="00766C39" w:rsidRPr="001A3DBC" w:rsidRDefault="00766C39" w:rsidP="00935380">
            <w:r w:rsidRPr="001A3DBC">
              <w:rPr>
                <w:noProof/>
                <w:lang w:eastAsia="en-CA"/>
              </w:rPr>
              <w:drawing>
                <wp:inline distT="0" distB="0" distL="0" distR="0" wp14:anchorId="28C30158" wp14:editId="5C1743F7">
                  <wp:extent cx="161925" cy="1714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DBC">
              <w:t xml:space="preserve"> Divorced</w:t>
            </w:r>
          </w:p>
          <w:p w:rsidR="00766C39" w:rsidRPr="001A3DBC" w:rsidRDefault="00766C39" w:rsidP="00935380">
            <w:r w:rsidRPr="001A3DBC">
              <w:rPr>
                <w:noProof/>
                <w:lang w:eastAsia="en-CA"/>
              </w:rPr>
              <w:drawing>
                <wp:inline distT="0" distB="0" distL="0" distR="0" wp14:anchorId="03974103" wp14:editId="5CA5C13E">
                  <wp:extent cx="161925" cy="1714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3DBC">
              <w:t xml:space="preserve"> Widowed</w:t>
            </w:r>
          </w:p>
          <w:p w:rsidR="00766C39" w:rsidRPr="001A3DBC" w:rsidRDefault="00766C39" w:rsidP="00935380">
            <w:r w:rsidRPr="001A3DBC">
              <w:rPr>
                <w:noProof/>
                <w:lang w:eastAsia="en-CA"/>
              </w:rPr>
              <w:drawing>
                <wp:inline distT="0" distB="0" distL="0" distR="0" wp14:anchorId="5DF3475B" wp14:editId="5905541C">
                  <wp:extent cx="161925" cy="1714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Other:</w:t>
            </w:r>
          </w:p>
          <w:p w:rsidR="00766C39" w:rsidRPr="004557E6" w:rsidRDefault="00766C39" w:rsidP="00935380">
            <w:r>
              <w:t>_______________________</w:t>
            </w:r>
          </w:p>
        </w:tc>
        <w:tc>
          <w:tcPr>
            <w:tcW w:w="3662" w:type="dxa"/>
            <w:gridSpan w:val="2"/>
            <w:shd w:val="clear" w:color="auto" w:fill="EEECE1" w:themeFill="background2"/>
            <w:vAlign w:val="center"/>
          </w:tcPr>
          <w:p w:rsidR="00766C39" w:rsidRPr="001A3DBC" w:rsidRDefault="00766C39" w:rsidP="00935380">
            <w:pPr>
              <w:rPr>
                <w:b/>
              </w:rPr>
            </w:pPr>
            <w:r w:rsidRPr="001A3DBC">
              <w:rPr>
                <w:b/>
              </w:rPr>
              <w:t xml:space="preserve">Household composition: </w:t>
            </w:r>
          </w:p>
        </w:tc>
      </w:tr>
      <w:tr w:rsidR="00766C39" w:rsidTr="00935380">
        <w:trPr>
          <w:trHeight w:val="800"/>
        </w:trPr>
        <w:tc>
          <w:tcPr>
            <w:tcW w:w="3055" w:type="dxa"/>
            <w:vMerge/>
          </w:tcPr>
          <w:p w:rsidR="00766C39" w:rsidRPr="004557E6" w:rsidRDefault="00766C39" w:rsidP="00935380">
            <w:pPr>
              <w:jc w:val="center"/>
              <w:rPr>
                <w:b/>
              </w:rPr>
            </w:pPr>
          </w:p>
        </w:tc>
        <w:tc>
          <w:tcPr>
            <w:tcW w:w="2871" w:type="dxa"/>
            <w:vMerge/>
          </w:tcPr>
          <w:p w:rsidR="00766C39" w:rsidRDefault="00766C39" w:rsidP="00935380">
            <w:pPr>
              <w:jc w:val="center"/>
              <w:rPr>
                <w:b/>
              </w:rPr>
            </w:pPr>
          </w:p>
        </w:tc>
        <w:tc>
          <w:tcPr>
            <w:tcW w:w="2703" w:type="dxa"/>
            <w:vAlign w:val="center"/>
          </w:tcPr>
          <w:p w:rsidR="00766C39" w:rsidRDefault="00766C39" w:rsidP="00935380">
            <w:r>
              <w:t>Number of adults in the household:</w:t>
            </w:r>
          </w:p>
        </w:tc>
        <w:tc>
          <w:tcPr>
            <w:tcW w:w="959" w:type="dxa"/>
            <w:vAlign w:val="center"/>
          </w:tcPr>
          <w:p w:rsidR="00766C39" w:rsidRDefault="00766C39" w:rsidP="00935380"/>
        </w:tc>
      </w:tr>
      <w:tr w:rsidR="00766C39" w:rsidTr="00935380">
        <w:trPr>
          <w:trHeight w:val="800"/>
        </w:trPr>
        <w:tc>
          <w:tcPr>
            <w:tcW w:w="3055" w:type="dxa"/>
            <w:vMerge/>
          </w:tcPr>
          <w:p w:rsidR="00766C39" w:rsidRPr="004557E6" w:rsidRDefault="00766C39" w:rsidP="00935380">
            <w:pPr>
              <w:jc w:val="center"/>
              <w:rPr>
                <w:b/>
              </w:rPr>
            </w:pPr>
          </w:p>
        </w:tc>
        <w:tc>
          <w:tcPr>
            <w:tcW w:w="2871" w:type="dxa"/>
            <w:vMerge/>
          </w:tcPr>
          <w:p w:rsidR="00766C39" w:rsidRDefault="00766C39" w:rsidP="00935380">
            <w:pPr>
              <w:jc w:val="center"/>
              <w:rPr>
                <w:b/>
              </w:rPr>
            </w:pPr>
          </w:p>
        </w:tc>
        <w:tc>
          <w:tcPr>
            <w:tcW w:w="2703" w:type="dxa"/>
            <w:vAlign w:val="center"/>
          </w:tcPr>
          <w:p w:rsidR="00766C39" w:rsidRDefault="00766C39" w:rsidP="00935380">
            <w:r>
              <w:t xml:space="preserve">Number of children/dependents in the household: </w:t>
            </w:r>
          </w:p>
        </w:tc>
        <w:tc>
          <w:tcPr>
            <w:tcW w:w="959" w:type="dxa"/>
            <w:vAlign w:val="center"/>
          </w:tcPr>
          <w:p w:rsidR="00766C39" w:rsidRDefault="00766C39" w:rsidP="00935380"/>
        </w:tc>
      </w:tr>
      <w:tr w:rsidR="00766C39" w:rsidTr="00935380">
        <w:trPr>
          <w:trHeight w:val="557"/>
        </w:trPr>
        <w:tc>
          <w:tcPr>
            <w:tcW w:w="3055" w:type="dxa"/>
            <w:vMerge/>
          </w:tcPr>
          <w:p w:rsidR="00766C39" w:rsidRPr="004557E6" w:rsidRDefault="00766C39" w:rsidP="00935380">
            <w:pPr>
              <w:jc w:val="center"/>
              <w:rPr>
                <w:b/>
              </w:rPr>
            </w:pPr>
          </w:p>
        </w:tc>
        <w:tc>
          <w:tcPr>
            <w:tcW w:w="2871" w:type="dxa"/>
            <w:vMerge/>
          </w:tcPr>
          <w:p w:rsidR="00766C39" w:rsidRDefault="00766C39" w:rsidP="00935380">
            <w:pPr>
              <w:jc w:val="center"/>
              <w:rPr>
                <w:b/>
              </w:rPr>
            </w:pPr>
          </w:p>
        </w:tc>
        <w:tc>
          <w:tcPr>
            <w:tcW w:w="2703" w:type="dxa"/>
            <w:vAlign w:val="center"/>
          </w:tcPr>
          <w:p w:rsidR="00766C39" w:rsidRPr="001A3DBC" w:rsidRDefault="00766C39" w:rsidP="00935380">
            <w:pPr>
              <w:rPr>
                <w:b/>
              </w:rPr>
            </w:pPr>
            <w:r w:rsidRPr="001A3DBC">
              <w:rPr>
                <w:b/>
              </w:rPr>
              <w:t xml:space="preserve">Total </w:t>
            </w:r>
            <w:r>
              <w:rPr>
                <w:b/>
              </w:rPr>
              <w:t>Number of People in the Household</w:t>
            </w:r>
            <w:r w:rsidRPr="001A3DBC">
              <w:rPr>
                <w:b/>
              </w:rPr>
              <w:t xml:space="preserve">: </w:t>
            </w:r>
          </w:p>
        </w:tc>
        <w:tc>
          <w:tcPr>
            <w:tcW w:w="959" w:type="dxa"/>
            <w:vAlign w:val="center"/>
          </w:tcPr>
          <w:p w:rsidR="00766C39" w:rsidRDefault="00766C39" w:rsidP="00935380"/>
        </w:tc>
      </w:tr>
    </w:tbl>
    <w:p w:rsidR="00766C39" w:rsidRPr="00E00E45" w:rsidRDefault="00766C39" w:rsidP="00766C39">
      <w:pPr>
        <w:rPr>
          <w:sz w:val="16"/>
          <w:szCs w:val="16"/>
        </w:rPr>
      </w:pPr>
    </w:p>
    <w:p w:rsidR="00766C39" w:rsidRPr="007E1548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</w:rPr>
      </w:pP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Do you have 2 pieces of ID (</w:t>
      </w:r>
      <w:r w:rsidRPr="0065655F">
        <w:rPr>
          <w:b/>
          <w:sz w:val="24"/>
          <w:szCs w:val="24"/>
        </w:rPr>
        <w:t>one must be photo ID</w:t>
      </w:r>
      <w:r>
        <w:rPr>
          <w:sz w:val="24"/>
          <w:szCs w:val="24"/>
        </w:rPr>
        <w:t xml:space="preserve">)?      Yes  </w:t>
      </w:r>
      <w:r w:rsidRPr="001A3DBC">
        <w:rPr>
          <w:noProof/>
          <w:lang w:eastAsia="en-CA"/>
        </w:rPr>
        <w:drawing>
          <wp:inline distT="0" distB="0" distL="0" distR="0" wp14:anchorId="3C789F26" wp14:editId="7A7E3AA2">
            <wp:extent cx="161925" cy="171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No  </w:t>
      </w:r>
      <w:r w:rsidRPr="001A3DBC">
        <w:rPr>
          <w:noProof/>
          <w:lang w:eastAsia="en-CA"/>
        </w:rPr>
        <w:drawing>
          <wp:inline distT="0" distB="0" distL="0" distR="0" wp14:anchorId="579C6424" wp14:editId="25BAACB2">
            <wp:extent cx="161925" cy="171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Is this an application for:     Individual  </w:t>
      </w:r>
      <w:r w:rsidRPr="001A3DBC">
        <w:rPr>
          <w:noProof/>
          <w:lang w:eastAsia="en-CA"/>
        </w:rPr>
        <w:drawing>
          <wp:inline distT="0" distB="0" distL="0" distR="0" wp14:anchorId="057FE68F" wp14:editId="16BCB0C7">
            <wp:extent cx="161925" cy="171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Family  </w:t>
      </w:r>
      <w:r w:rsidRPr="001A3DBC">
        <w:rPr>
          <w:noProof/>
          <w:lang w:eastAsia="en-CA"/>
        </w:rPr>
        <w:drawing>
          <wp:inline distT="0" distB="0" distL="0" distR="0" wp14:anchorId="5FD677F1" wp14:editId="41C4347D">
            <wp:extent cx="161925" cy="171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9" w:rsidRPr="00E00E45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tbl>
      <w:tblPr>
        <w:tblStyle w:val="TableGrid"/>
        <w:tblW w:w="954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4497"/>
        <w:gridCol w:w="5043"/>
      </w:tblGrid>
      <w:tr w:rsidR="00766C39" w:rsidRPr="000D0155" w:rsidTr="00935380">
        <w:trPr>
          <w:trHeight w:val="432"/>
        </w:trPr>
        <w:tc>
          <w:tcPr>
            <w:tcW w:w="9540" w:type="dxa"/>
            <w:gridSpan w:val="2"/>
            <w:shd w:val="clear" w:color="auto" w:fill="EEECE1" w:themeFill="background2"/>
            <w:vAlign w:val="center"/>
          </w:tcPr>
          <w:p w:rsidR="00766C39" w:rsidRPr="000D0155" w:rsidRDefault="00766C39" w:rsidP="00935380">
            <w:pPr>
              <w:rPr>
                <w:b/>
              </w:rPr>
            </w:pPr>
            <w:r>
              <w:rPr>
                <w:b/>
              </w:rPr>
              <w:t xml:space="preserve">Income (Check ALL that apply): </w:t>
            </w:r>
          </w:p>
        </w:tc>
      </w:tr>
      <w:tr w:rsidR="00766C39" w:rsidRPr="000D0155" w:rsidTr="00935380">
        <w:trPr>
          <w:trHeight w:val="2042"/>
        </w:trPr>
        <w:tc>
          <w:tcPr>
            <w:tcW w:w="4497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66C39" w:rsidRPr="007E1548" w:rsidRDefault="00766C39" w:rsidP="00935380">
            <w:pPr>
              <w:rPr>
                <w:sz w:val="12"/>
                <w:szCs w:val="12"/>
              </w:rPr>
            </w:pPr>
          </w:p>
          <w:p w:rsidR="00766C39" w:rsidRPr="00CA7B7C" w:rsidRDefault="00766C39" w:rsidP="00935380">
            <w:pPr>
              <w:spacing w:line="360" w:lineRule="auto"/>
              <w:rPr>
                <w:sz w:val="4"/>
                <w:szCs w:val="4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70528" behindDoc="0" locked="0" layoutInCell="1" allowOverlap="1" wp14:anchorId="1F1E7462" wp14:editId="6E638653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32385</wp:posOffset>
                  </wp:positionV>
                  <wp:extent cx="164465" cy="170815"/>
                  <wp:effectExtent l="0" t="0" r="6985" b="6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7B251D3A" wp14:editId="59DF3CAB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32385</wp:posOffset>
                  </wp:positionV>
                  <wp:extent cx="164465" cy="170815"/>
                  <wp:effectExtent l="0" t="0" r="6985" b="6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CA"/>
              </w:rPr>
              <w:drawing>
                <wp:anchor distT="0" distB="0" distL="114300" distR="114300" simplePos="0" relativeHeight="251659264" behindDoc="0" locked="0" layoutInCell="1" allowOverlap="1" wp14:anchorId="64275D09" wp14:editId="5529183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37465</wp:posOffset>
                  </wp:positionV>
                  <wp:extent cx="164465" cy="170815"/>
                  <wp:effectExtent l="0" t="0" r="6985" b="63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</w:t>
            </w:r>
          </w:p>
          <w:p w:rsidR="00766C39" w:rsidRDefault="00766C39" w:rsidP="00935380">
            <w:pPr>
              <w:spacing w:line="360" w:lineRule="auto"/>
            </w:pPr>
            <w:r>
              <w:t xml:space="preserve">       Employed          Full-time           Part-time     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0288" behindDoc="0" locked="0" layoutInCell="1" allowOverlap="1" wp14:anchorId="24927F59" wp14:editId="232C47D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5715</wp:posOffset>
                  </wp:positionV>
                  <wp:extent cx="164465" cy="170815"/>
                  <wp:effectExtent l="0" t="0" r="6985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Self-Employed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74CD842E" wp14:editId="0B54E0E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493395</wp:posOffset>
                  </wp:positionV>
                  <wp:extent cx="164465" cy="170815"/>
                  <wp:effectExtent l="0" t="0" r="6985" b="63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CA"/>
              </w:rPr>
              <w:drawing>
                <wp:anchor distT="0" distB="0" distL="114300" distR="114300" simplePos="0" relativeHeight="251661312" behindDoc="0" locked="0" layoutInCell="1" allowOverlap="1" wp14:anchorId="5245ECFE" wp14:editId="5FA1A0A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6985</wp:posOffset>
                  </wp:positionV>
                  <wp:extent cx="164465" cy="170815"/>
                  <wp:effectExtent l="0" t="0" r="6985" b="63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Workers Compensation Benefits (WCB)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inline distT="0" distB="0" distL="0" distR="0" wp14:anchorId="569CA1A6" wp14:editId="51F230A0">
                  <wp:extent cx="164465" cy="170815"/>
                  <wp:effectExtent l="0" t="0" r="6985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Employment Insurance (EI)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3360" behindDoc="0" locked="0" layoutInCell="1" allowOverlap="1" wp14:anchorId="5340435D" wp14:editId="63652D6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205105</wp:posOffset>
                  </wp:positionV>
                  <wp:extent cx="164465" cy="170815"/>
                  <wp:effectExtent l="0" t="0" r="6985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Child Tax Benefits</w:t>
            </w:r>
          </w:p>
          <w:p w:rsidR="00766C39" w:rsidRPr="000D0155" w:rsidRDefault="00766C39" w:rsidP="00935380">
            <w:pPr>
              <w:spacing w:line="360" w:lineRule="auto"/>
            </w:pPr>
            <w:r>
              <w:t xml:space="preserve">       Tax Credits</w:t>
            </w:r>
          </w:p>
        </w:tc>
        <w:tc>
          <w:tcPr>
            <w:tcW w:w="5043" w:type="dxa"/>
            <w:tcBorders>
              <w:left w:val="single" w:sz="4" w:space="0" w:color="FFFFFF" w:themeColor="background1"/>
            </w:tcBorders>
            <w:shd w:val="clear" w:color="auto" w:fill="auto"/>
          </w:tcPr>
          <w:p w:rsidR="00766C39" w:rsidRPr="007E1548" w:rsidRDefault="00766C39" w:rsidP="00935380">
            <w:pPr>
              <w:rPr>
                <w:sz w:val="12"/>
                <w:szCs w:val="12"/>
              </w:rPr>
            </w:pPr>
          </w:p>
          <w:p w:rsidR="00766C39" w:rsidRPr="00CA7B7C" w:rsidRDefault="00766C39" w:rsidP="00935380">
            <w:pPr>
              <w:spacing w:line="360" w:lineRule="auto"/>
              <w:rPr>
                <w:sz w:val="4"/>
                <w:szCs w:val="4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5408" behindDoc="0" locked="0" layoutInCell="1" allowOverlap="1" wp14:anchorId="3B8CF5AF" wp14:editId="29BA05C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52705</wp:posOffset>
                  </wp:positionV>
                  <wp:extent cx="164465" cy="170815"/>
                  <wp:effectExtent l="0" t="0" r="6985" b="63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4384" behindDoc="0" locked="0" layoutInCell="1" allowOverlap="1" wp14:anchorId="607D7166" wp14:editId="47742D6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244475</wp:posOffset>
                  </wp:positionV>
                  <wp:extent cx="164465" cy="170815"/>
                  <wp:effectExtent l="0" t="0" r="6985" b="63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Income Assistance (IA)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6432" behindDoc="0" locked="0" layoutInCell="1" allowOverlap="1" wp14:anchorId="4EFF5A21" wp14:editId="3531924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235585</wp:posOffset>
                  </wp:positionV>
                  <wp:extent cx="164465" cy="170815"/>
                  <wp:effectExtent l="0" t="0" r="6985" b="63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Person’s with Disability (PWD)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49C5BC62" wp14:editId="41D8C87A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227965</wp:posOffset>
                  </wp:positionV>
                  <wp:extent cx="164465" cy="170815"/>
                  <wp:effectExtent l="0" t="0" r="6985" b="635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Person’s w/ Persistent Multiple Barriers (PPMB) 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8480" behindDoc="0" locked="0" layoutInCell="1" allowOverlap="1" wp14:anchorId="348FD819" wp14:editId="0D62008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219710</wp:posOffset>
                  </wp:positionV>
                  <wp:extent cx="164465" cy="170815"/>
                  <wp:effectExtent l="0" t="0" r="6985" b="63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Pension(s)/ CPP / Old Age Security (OAS)</w:t>
            </w:r>
          </w:p>
          <w:p w:rsidR="00766C39" w:rsidRDefault="00766C39" w:rsidP="00935380">
            <w:pPr>
              <w:spacing w:line="360" w:lineRule="auto"/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69504" behindDoc="0" locked="0" layoutInCell="1" allowOverlap="1" wp14:anchorId="03BA7BBC" wp14:editId="24297C1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211455</wp:posOffset>
                  </wp:positionV>
                  <wp:extent cx="164465" cy="170815"/>
                  <wp:effectExtent l="0" t="0" r="6985" b="63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Child Support/ Alimony </w:t>
            </w:r>
          </w:p>
          <w:p w:rsidR="00766C39" w:rsidRPr="000D0155" w:rsidRDefault="00766C39" w:rsidP="00935380">
            <w:pPr>
              <w:spacing w:line="360" w:lineRule="auto"/>
            </w:pPr>
            <w:r>
              <w:t xml:space="preserve">         Other: _________________________________</w:t>
            </w:r>
          </w:p>
        </w:tc>
      </w:tr>
    </w:tbl>
    <w:p w:rsidR="00766C39" w:rsidRPr="00E00E45" w:rsidRDefault="00766C39" w:rsidP="00766C39">
      <w:pPr>
        <w:rPr>
          <w:sz w:val="16"/>
          <w:szCs w:val="16"/>
        </w:rPr>
      </w:pPr>
    </w:p>
    <w:p w:rsidR="00766C39" w:rsidRPr="007E1548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</w:rPr>
      </w:pP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Your </w:t>
      </w:r>
      <w:r w:rsidRPr="0065655F">
        <w:rPr>
          <w:b/>
          <w:sz w:val="24"/>
          <w:szCs w:val="24"/>
        </w:rPr>
        <w:t>Total monthly income</w:t>
      </w:r>
      <w:r>
        <w:rPr>
          <w:b/>
          <w:sz w:val="24"/>
          <w:szCs w:val="24"/>
        </w:rPr>
        <w:t xml:space="preserve"> after taxes</w:t>
      </w:r>
      <w:r>
        <w:rPr>
          <w:sz w:val="24"/>
          <w:szCs w:val="24"/>
        </w:rPr>
        <w:t>:     $__________________________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How many income earners live in your household?  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CA131E">
        <w:rPr>
          <w:b/>
          <w:sz w:val="24"/>
          <w:szCs w:val="24"/>
        </w:rPr>
        <w:t>Total monthly household income</w:t>
      </w:r>
      <w:r>
        <w:rPr>
          <w:b/>
          <w:sz w:val="24"/>
          <w:szCs w:val="24"/>
        </w:rPr>
        <w:t xml:space="preserve"> after taxes</w:t>
      </w:r>
      <w:r>
        <w:rPr>
          <w:sz w:val="24"/>
          <w:szCs w:val="24"/>
        </w:rPr>
        <w:t>:  $_______________________</w:t>
      </w:r>
    </w:p>
    <w:p w:rsidR="00766C39" w:rsidRPr="00E00E45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766C39" w:rsidRDefault="00766C39" w:rsidP="00766C39">
      <w:pPr>
        <w:rPr>
          <w:sz w:val="24"/>
          <w:szCs w:val="24"/>
        </w:rPr>
      </w:pP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Do you have a bank account?        Yes  </w:t>
      </w:r>
      <w:r w:rsidRPr="001A3DBC">
        <w:rPr>
          <w:noProof/>
          <w:lang w:eastAsia="en-CA"/>
        </w:rPr>
        <w:drawing>
          <wp:inline distT="0" distB="0" distL="0" distR="0" wp14:anchorId="668B53CD" wp14:editId="0A1AD590">
            <wp:extent cx="161925" cy="171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No  </w:t>
      </w:r>
      <w:r w:rsidRPr="001A3DBC">
        <w:rPr>
          <w:noProof/>
          <w:lang w:eastAsia="en-CA"/>
        </w:rPr>
        <w:drawing>
          <wp:inline distT="0" distB="0" distL="0" distR="0" wp14:anchorId="427FB2FB" wp14:editId="38020D78">
            <wp:extent cx="161925" cy="171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Can you provide 3 months of bank account statements?        Yes  </w:t>
      </w:r>
      <w:r w:rsidRPr="001A3DBC">
        <w:rPr>
          <w:noProof/>
          <w:lang w:eastAsia="en-CA"/>
        </w:rPr>
        <w:drawing>
          <wp:inline distT="0" distB="0" distL="0" distR="0" wp14:anchorId="41CB769B" wp14:editId="3591F31F">
            <wp:extent cx="161925" cy="17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No  </w:t>
      </w:r>
      <w:r w:rsidRPr="001A3DBC">
        <w:rPr>
          <w:noProof/>
          <w:lang w:eastAsia="en-CA"/>
        </w:rPr>
        <w:drawing>
          <wp:inline distT="0" distB="0" distL="0" distR="0" wp14:anchorId="3B28CBCC" wp14:editId="271F1B4A">
            <wp:extent cx="161925" cy="171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Do you have? (check all that apply):   Credit Card Debt  </w:t>
      </w:r>
      <w:r w:rsidRPr="001A3DBC">
        <w:rPr>
          <w:noProof/>
          <w:lang w:eastAsia="en-CA"/>
        </w:rPr>
        <w:drawing>
          <wp:inline distT="0" distB="0" distL="0" distR="0" wp14:anchorId="6F66B8FA" wp14:editId="52D33984">
            <wp:extent cx="161925" cy="171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Payday Loans  </w:t>
      </w:r>
      <w:r w:rsidRPr="001A3DBC">
        <w:rPr>
          <w:noProof/>
          <w:lang w:eastAsia="en-CA"/>
        </w:rPr>
        <w:drawing>
          <wp:inline distT="0" distB="0" distL="0" distR="0" wp14:anchorId="0C526FF9" wp14:editId="519E4FF7">
            <wp:extent cx="161925" cy="171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Other Loans  </w:t>
      </w:r>
      <w:r w:rsidRPr="001A3DBC">
        <w:rPr>
          <w:noProof/>
          <w:lang w:eastAsia="en-CA"/>
        </w:rPr>
        <w:drawing>
          <wp:inline distT="0" distB="0" distL="0" distR="0" wp14:anchorId="416E8C86" wp14:editId="4911C9B2">
            <wp:extent cx="161925" cy="171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What is the </w:t>
      </w:r>
      <w:r w:rsidRPr="00CA131E">
        <w:rPr>
          <w:b/>
          <w:sz w:val="24"/>
          <w:szCs w:val="24"/>
        </w:rPr>
        <w:t>total amount of your present debt</w:t>
      </w:r>
      <w:r>
        <w:rPr>
          <w:sz w:val="24"/>
          <w:szCs w:val="24"/>
        </w:rPr>
        <w:t>?  $_______________________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What is your total household debt (includes all members of your household)?  $_____________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Have you recently declared bankruptcy?          Yes  </w:t>
      </w:r>
      <w:r w:rsidRPr="001A3DBC">
        <w:rPr>
          <w:noProof/>
          <w:lang w:eastAsia="en-CA"/>
        </w:rPr>
        <w:drawing>
          <wp:inline distT="0" distB="0" distL="0" distR="0" wp14:anchorId="4A738369" wp14:editId="4C853380">
            <wp:extent cx="161925" cy="171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No  </w:t>
      </w:r>
      <w:r w:rsidRPr="001A3DBC">
        <w:rPr>
          <w:noProof/>
          <w:lang w:eastAsia="en-CA"/>
        </w:rPr>
        <w:drawing>
          <wp:inline distT="0" distB="0" distL="0" distR="0" wp14:anchorId="2D15A5F8" wp14:editId="328CE739">
            <wp:extent cx="161925" cy="171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What is your total monthly rent?  $__________________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Do you have any outstanding loans with the New Westminster Rent Bank or any other Rent Bank?         Yes  </w:t>
      </w:r>
      <w:r w:rsidRPr="001A3DBC">
        <w:rPr>
          <w:noProof/>
          <w:lang w:eastAsia="en-CA"/>
        </w:rPr>
        <w:drawing>
          <wp:inline distT="0" distB="0" distL="0" distR="0" wp14:anchorId="628F3E29" wp14:editId="2C509D89">
            <wp:extent cx="161925" cy="171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No  </w:t>
      </w:r>
      <w:r w:rsidRPr="001A3DBC">
        <w:rPr>
          <w:noProof/>
          <w:lang w:eastAsia="en-CA"/>
        </w:rPr>
        <w:drawing>
          <wp:inline distT="0" distB="0" distL="0" distR="0" wp14:anchorId="2BB8672A" wp14:editId="5C5A7A4B">
            <wp:extent cx="161925" cy="1714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What are your </w:t>
      </w:r>
      <w:r w:rsidRPr="00CA131E">
        <w:rPr>
          <w:b/>
          <w:sz w:val="24"/>
          <w:szCs w:val="24"/>
        </w:rPr>
        <w:t>total monthly expenses</w:t>
      </w:r>
      <w:r>
        <w:rPr>
          <w:sz w:val="24"/>
          <w:szCs w:val="24"/>
        </w:rPr>
        <w:t xml:space="preserve"> (including rent)?  $______________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Is your housing subsidized?    Yes  </w:t>
      </w:r>
      <w:r w:rsidRPr="001A3DBC">
        <w:rPr>
          <w:noProof/>
          <w:lang w:eastAsia="en-CA"/>
        </w:rPr>
        <w:drawing>
          <wp:inline distT="0" distB="0" distL="0" distR="0" wp14:anchorId="16126664" wp14:editId="5AEEC752">
            <wp:extent cx="161925" cy="1714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     No  </w:t>
      </w:r>
      <w:r w:rsidRPr="001A3DBC">
        <w:rPr>
          <w:noProof/>
          <w:lang w:eastAsia="en-CA"/>
        </w:rPr>
        <w:drawing>
          <wp:inline distT="0" distB="0" distL="0" distR="0" wp14:anchorId="15616916" wp14:editId="550931BB">
            <wp:extent cx="161925" cy="1714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If yes, by which organization? _____________</w:t>
      </w:r>
    </w:p>
    <w:p w:rsidR="00766C39" w:rsidRPr="00E00E45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tbl>
      <w:tblPr>
        <w:tblStyle w:val="TableGrid"/>
        <w:tblW w:w="9540" w:type="dxa"/>
        <w:tblInd w:w="-95" w:type="dxa"/>
        <w:tblLook w:val="04A0" w:firstRow="1" w:lastRow="0" w:firstColumn="1" w:lastColumn="0" w:noHBand="0" w:noVBand="1"/>
      </w:tblPr>
      <w:tblGrid>
        <w:gridCol w:w="4950"/>
        <w:gridCol w:w="4590"/>
      </w:tblGrid>
      <w:tr w:rsidR="00766C39" w:rsidTr="00935380">
        <w:trPr>
          <w:trHeight w:val="276"/>
        </w:trPr>
        <w:tc>
          <w:tcPr>
            <w:tcW w:w="9540" w:type="dxa"/>
            <w:gridSpan w:val="2"/>
            <w:shd w:val="clear" w:color="auto" w:fill="D9D9D9" w:themeFill="background1" w:themeFillShade="D9"/>
          </w:tcPr>
          <w:p w:rsidR="00766C39" w:rsidRDefault="00766C39" w:rsidP="009353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your current housing emergency? (Please check all that apply)</w:t>
            </w:r>
          </w:p>
        </w:tc>
      </w:tr>
      <w:tr w:rsidR="00766C39" w:rsidTr="00935380">
        <w:trPr>
          <w:trHeight w:val="276"/>
        </w:trPr>
        <w:tc>
          <w:tcPr>
            <w:tcW w:w="4950" w:type="dxa"/>
          </w:tcPr>
          <w:p w:rsidR="00766C39" w:rsidRPr="00A65185" w:rsidRDefault="00766C39" w:rsidP="00935380">
            <w:pPr>
              <w:tabs>
                <w:tab w:val="num" w:pos="432"/>
              </w:tabs>
              <w:spacing w:before="120"/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5CC5AA60" wp14:editId="2625FDBE">
                  <wp:extent cx="133350" cy="1428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 xml:space="preserve">Received Eviction Notice                          </w:t>
            </w:r>
          </w:p>
          <w:p w:rsidR="00766C39" w:rsidRPr="00A65185" w:rsidRDefault="00766C39" w:rsidP="00935380">
            <w:pPr>
              <w:tabs>
                <w:tab w:val="num" w:pos="432"/>
              </w:tabs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1A8425D6" wp14:editId="5AAC44FA">
                  <wp:extent cx="133350" cy="1428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 xml:space="preserve">Already Evicted/Currently Homeless     </w:t>
            </w:r>
          </w:p>
          <w:p w:rsidR="00766C39" w:rsidRPr="00A65185" w:rsidRDefault="00766C39" w:rsidP="00935380">
            <w:pPr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1DDF1A8A" wp14:editId="1309F34E">
                  <wp:extent cx="133350" cy="1428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 xml:space="preserve">Cannot make next month’s rent             </w:t>
            </w:r>
          </w:p>
          <w:p w:rsidR="00766C39" w:rsidRPr="00A65185" w:rsidRDefault="00766C39" w:rsidP="00935380">
            <w:pPr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7FC7C2A3" wp14:editId="2D82D61C">
                  <wp:extent cx="133350" cy="1428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 xml:space="preserve">Behind in Rent                                            </w:t>
            </w:r>
          </w:p>
          <w:p w:rsidR="00766C39" w:rsidRPr="00A65185" w:rsidRDefault="00766C39" w:rsidP="00935380">
            <w:pPr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0F5CC36C" wp14:editId="74C1B224">
                  <wp:extent cx="133350" cy="1428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 xml:space="preserve">Received Verbal Eviction Warning           </w:t>
            </w:r>
          </w:p>
        </w:tc>
        <w:tc>
          <w:tcPr>
            <w:tcW w:w="4590" w:type="dxa"/>
          </w:tcPr>
          <w:p w:rsidR="00766C39" w:rsidRPr="00A65185" w:rsidRDefault="00766C39" w:rsidP="00935380">
            <w:pPr>
              <w:tabs>
                <w:tab w:val="num" w:pos="432"/>
              </w:tabs>
              <w:spacing w:before="120"/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45DBF9DA" wp14:editId="230CF3E4">
                  <wp:extent cx="133350" cy="1428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>Received Utilities Disconnection Notice</w:t>
            </w:r>
          </w:p>
          <w:p w:rsidR="00766C39" w:rsidRPr="00A65185" w:rsidRDefault="00766C39" w:rsidP="00935380">
            <w:pPr>
              <w:tabs>
                <w:tab w:val="num" w:pos="432"/>
              </w:tabs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42F5478C" wp14:editId="56C697E8">
                  <wp:extent cx="133350" cy="1428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>Utilities already disconnected</w:t>
            </w:r>
          </w:p>
          <w:p w:rsidR="00766C39" w:rsidRPr="00A65185" w:rsidRDefault="00766C39" w:rsidP="00935380">
            <w:pPr>
              <w:tabs>
                <w:tab w:val="num" w:pos="432"/>
              </w:tabs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1BBE7527" wp14:editId="74A112C9">
                  <wp:extent cx="133350" cy="1428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>Behind in Utilities</w:t>
            </w:r>
          </w:p>
          <w:p w:rsidR="00766C39" w:rsidRPr="00A65185" w:rsidRDefault="00766C39" w:rsidP="00935380">
            <w:pPr>
              <w:tabs>
                <w:tab w:val="num" w:pos="432"/>
              </w:tabs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625A9D02" wp14:editId="49463675">
                  <wp:extent cx="133350" cy="1428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>Need Damage Deposit</w:t>
            </w:r>
          </w:p>
          <w:p w:rsidR="00766C39" w:rsidRPr="00A65185" w:rsidRDefault="00766C39" w:rsidP="00935380">
            <w:pPr>
              <w:tabs>
                <w:tab w:val="num" w:pos="432"/>
              </w:tabs>
              <w:rPr>
                <w:sz w:val="24"/>
                <w:szCs w:val="24"/>
              </w:rPr>
            </w:pPr>
            <w:r w:rsidRPr="00C33754">
              <w:rPr>
                <w:noProof/>
                <w:lang w:eastAsia="en-CA"/>
              </w:rPr>
              <w:drawing>
                <wp:inline distT="0" distB="0" distL="0" distR="0" wp14:anchorId="25A41374" wp14:editId="228B00AA">
                  <wp:extent cx="133350" cy="1428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A65185">
              <w:rPr>
                <w:sz w:val="24"/>
                <w:szCs w:val="24"/>
              </w:rPr>
              <w:t>Need 1</w:t>
            </w:r>
            <w:r w:rsidRPr="00A65185">
              <w:rPr>
                <w:sz w:val="24"/>
                <w:szCs w:val="24"/>
                <w:vertAlign w:val="superscript"/>
              </w:rPr>
              <w:t>st</w:t>
            </w:r>
            <w:r w:rsidRPr="00A65185">
              <w:rPr>
                <w:sz w:val="24"/>
                <w:szCs w:val="24"/>
              </w:rPr>
              <w:t xml:space="preserve"> month’s rent</w:t>
            </w:r>
          </w:p>
          <w:p w:rsidR="00766C39" w:rsidRPr="00E00E45" w:rsidRDefault="00766C39" w:rsidP="00935380">
            <w:pPr>
              <w:ind w:left="360"/>
              <w:rPr>
                <w:sz w:val="16"/>
                <w:szCs w:val="16"/>
              </w:rPr>
            </w:pPr>
          </w:p>
        </w:tc>
      </w:tr>
    </w:tbl>
    <w:p w:rsidR="00766C39" w:rsidRPr="00E00E45" w:rsidRDefault="00766C39" w:rsidP="00766C39">
      <w:pPr>
        <w:rPr>
          <w:sz w:val="16"/>
          <w:szCs w:val="16"/>
        </w:rPr>
      </w:pP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What is the cause of your current crisis?  ____________________________________________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 </w:t>
      </w:r>
    </w:p>
    <w:p w:rsidR="00766C39" w:rsidRPr="00E00E45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sz w:val="16"/>
          <w:szCs w:val="16"/>
        </w:rPr>
      </w:pPr>
    </w:p>
    <w:tbl>
      <w:tblPr>
        <w:tblStyle w:val="TableGrid"/>
        <w:tblW w:w="9540" w:type="dxa"/>
        <w:tblInd w:w="-95" w:type="dxa"/>
        <w:tblLook w:val="04A0" w:firstRow="1" w:lastRow="0" w:firstColumn="1" w:lastColumn="0" w:noHBand="0" w:noVBand="1"/>
      </w:tblPr>
      <w:tblGrid>
        <w:gridCol w:w="9540"/>
      </w:tblGrid>
      <w:tr w:rsidR="00766C39" w:rsidTr="00935380">
        <w:tc>
          <w:tcPr>
            <w:tcW w:w="9540" w:type="dxa"/>
            <w:tcBorders>
              <w:bottom w:val="single" w:sz="4" w:space="0" w:color="auto"/>
            </w:tcBorders>
          </w:tcPr>
          <w:p w:rsidR="00766C39" w:rsidRPr="00E00E45" w:rsidRDefault="00766C39" w:rsidP="00935380">
            <w:pPr>
              <w:rPr>
                <w:sz w:val="16"/>
                <w:szCs w:val="16"/>
              </w:rPr>
            </w:pPr>
          </w:p>
          <w:p w:rsidR="00766C39" w:rsidRPr="00CA131E" w:rsidRDefault="00766C39" w:rsidP="00935380">
            <w:r w:rsidRPr="00CA131E">
              <w:t xml:space="preserve">What other sources of financial assistance have you sought? </w:t>
            </w:r>
          </w:p>
          <w:p w:rsidR="00766C39" w:rsidRPr="00797835" w:rsidRDefault="00766C39" w:rsidP="00935380">
            <w:r>
              <w:t xml:space="preserve"> 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49A54416" wp14:editId="6431E106">
                  <wp:extent cx="123825" cy="131109"/>
                  <wp:effectExtent l="0" t="0" r="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97835">
              <w:t xml:space="preserve">EI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689285A2" wp14:editId="581D8B9D">
                  <wp:extent cx="123825" cy="131109"/>
                  <wp:effectExtent l="0" t="0" r="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797835">
              <w:t xml:space="preserve"> WCB 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0081F83B" wp14:editId="151C9C05">
                  <wp:extent cx="123825" cy="131109"/>
                  <wp:effectExtent l="0" t="0" r="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97835">
              <w:t xml:space="preserve">Social Assistance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059A2238" wp14:editId="051F7861">
                  <wp:extent cx="123825" cy="131109"/>
                  <wp:effectExtent l="0" t="0" r="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97835">
              <w:t xml:space="preserve">CPP 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2359DBA6" wp14:editId="494C2630">
                  <wp:extent cx="123825" cy="131109"/>
                  <wp:effectExtent l="0" t="0" r="0" b="254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97835">
              <w:t xml:space="preserve"> Family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0961EE73" wp14:editId="0D0555E5">
                  <wp:extent cx="123825" cy="131109"/>
                  <wp:effectExtent l="0" t="0" r="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97835">
              <w:t>Friends</w:t>
            </w:r>
            <w:r>
              <w:t xml:space="preserve"> 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20BCFACD" wp14:editId="0CEE3E54">
                  <wp:extent cx="123825" cy="131109"/>
                  <wp:effectExtent l="0" t="0" r="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97835">
              <w:t>Other</w:t>
            </w:r>
          </w:p>
        </w:tc>
      </w:tr>
      <w:tr w:rsidR="00766C39" w:rsidTr="00935380">
        <w:tc>
          <w:tcPr>
            <w:tcW w:w="9540" w:type="dxa"/>
          </w:tcPr>
          <w:p w:rsidR="00766C39" w:rsidRPr="00E00E45" w:rsidRDefault="00766C39" w:rsidP="00935380">
            <w:pPr>
              <w:rPr>
                <w:sz w:val="16"/>
                <w:szCs w:val="16"/>
              </w:rPr>
            </w:pPr>
          </w:p>
          <w:p w:rsidR="00766C39" w:rsidRPr="00CA131E" w:rsidRDefault="00766C39" w:rsidP="00935380">
            <w:r w:rsidRPr="00CA131E">
              <w:t>What was the result?</w:t>
            </w:r>
          </w:p>
          <w:p w:rsidR="00766C39" w:rsidRDefault="00766C39" w:rsidP="00935380">
            <w:r w:rsidRPr="001A3DBC">
              <w:rPr>
                <w:noProof/>
                <w:lang w:eastAsia="en-CA"/>
              </w:rPr>
              <w:drawing>
                <wp:inline distT="0" distB="0" distL="0" distR="0" wp14:anchorId="2AD9C44E" wp14:editId="7F4CA91E">
                  <wp:extent cx="123825" cy="131109"/>
                  <wp:effectExtent l="0" t="0" r="0" b="254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A131E">
              <w:t>Declined by other sources</w:t>
            </w:r>
            <w:r>
              <w:t xml:space="preserve">    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3B00DA5C" wp14:editId="2AC5DC02">
                  <wp:extent cx="123825" cy="131109"/>
                  <wp:effectExtent l="0" t="0" r="0" b="254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A131E">
              <w:t>Accessing other sources</w:t>
            </w:r>
            <w:r>
              <w:t xml:space="preserve">        </w:t>
            </w:r>
            <w:r w:rsidRPr="001A3DBC">
              <w:rPr>
                <w:noProof/>
                <w:lang w:eastAsia="en-CA"/>
              </w:rPr>
              <w:drawing>
                <wp:inline distT="0" distB="0" distL="0" distR="0" wp14:anchorId="0395F160" wp14:editId="2A59AFA4">
                  <wp:extent cx="123825" cy="131109"/>
                  <wp:effectExtent l="0" t="0" r="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" cy="1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A131E">
              <w:t>Not tried other sources</w:t>
            </w:r>
          </w:p>
          <w:p w:rsidR="00766C39" w:rsidRPr="00E00E45" w:rsidRDefault="00766C39" w:rsidP="00935380">
            <w:pPr>
              <w:rPr>
                <w:sz w:val="16"/>
                <w:szCs w:val="16"/>
              </w:rPr>
            </w:pPr>
          </w:p>
        </w:tc>
      </w:tr>
    </w:tbl>
    <w:p w:rsidR="00766C39" w:rsidRPr="00E00E45" w:rsidRDefault="00766C39" w:rsidP="00766C39">
      <w:pPr>
        <w:rPr>
          <w:sz w:val="16"/>
          <w:szCs w:val="16"/>
        </w:rPr>
      </w:pP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How much do you owe in rent (rental arrears)?  $______________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If you need a damage deposit or next month’s rent how much do you need?  $_____________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If you require assistance with utilities, how much do you owe?  $________________ </w:t>
      </w:r>
    </w:p>
    <w:p w:rsidR="00766C39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What is the </w:t>
      </w:r>
      <w:r w:rsidRPr="00CA131E">
        <w:rPr>
          <w:b/>
          <w:sz w:val="24"/>
          <w:szCs w:val="24"/>
        </w:rPr>
        <w:t>total amount of assistance</w:t>
      </w:r>
      <w:r>
        <w:rPr>
          <w:sz w:val="24"/>
          <w:szCs w:val="24"/>
        </w:rPr>
        <w:t xml:space="preserve"> you need?  $__________________ </w:t>
      </w:r>
    </w:p>
    <w:p w:rsidR="00766C39" w:rsidRPr="00E00E45" w:rsidRDefault="00766C39" w:rsidP="00766C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766C39" w:rsidRPr="006266C0" w:rsidRDefault="00766C39" w:rsidP="00D66017">
      <w:pPr>
        <w:pStyle w:val="BodyText"/>
        <w:ind w:left="6835"/>
      </w:pPr>
      <w:bookmarkStart w:id="0" w:name="_GoBack"/>
      <w:bookmarkEnd w:id="0"/>
    </w:p>
    <w:sectPr w:rsidR="00766C39" w:rsidRPr="006266C0" w:rsidSect="00734B9B">
      <w:pgSz w:w="12240" w:h="15840"/>
      <w:pgMar w:top="1008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017" w:rsidRDefault="00D66017">
      <w:r>
        <w:separator/>
      </w:r>
    </w:p>
  </w:endnote>
  <w:endnote w:type="continuationSeparator" w:id="0">
    <w:p w:rsidR="00D66017" w:rsidRDefault="00D6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017" w:rsidRDefault="00D66017">
      <w:r>
        <w:separator/>
      </w:r>
    </w:p>
  </w:footnote>
  <w:footnote w:type="continuationSeparator" w:id="0">
    <w:p w:rsidR="00D66017" w:rsidRDefault="00D66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017" w:rsidRDefault="00D66017">
    <w:pPr>
      <w:pStyle w:val="BodyText"/>
      <w:spacing w:line="14" w:lineRule="auto"/>
      <w:rPr>
        <w:sz w:val="2"/>
      </w:rPr>
    </w:pPr>
    <w:r>
      <w:rPr>
        <w:noProof/>
        <w:lang w:val="en-CA" w:eastAsia="en-CA" w:bidi="ar-SA"/>
      </w:rPr>
      <mc:AlternateContent>
        <mc:Choice Requires="wps">
          <w:drawing>
            <wp:anchor distT="0" distB="0" distL="114300" distR="114300" simplePos="0" relativeHeight="250615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8768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87685"/>
                      </a:xfrm>
                      <a:prstGeom prst="rect">
                        <a:avLst/>
                      </a:prstGeom>
                      <a:solidFill>
                        <a:srgbClr val="F9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41F04C" id="Rectangle 6" o:spid="_x0000_s1026" style="position:absolute;margin-left:0;margin-top:0;width:595pt;height:841.5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" fillcolor="#f9f9f9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864D14"/>
    <w:multiLevelType w:val="hybridMultilevel"/>
    <w:tmpl w:val="6584E966"/>
    <w:lvl w:ilvl="0" w:tplc="852091E4">
      <w:start w:val="1"/>
      <w:numFmt w:val="decimal"/>
      <w:lvlText w:val="%1."/>
      <w:lvlJc w:val="left"/>
      <w:pPr>
        <w:ind w:left="431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786EAD66">
      <w:numFmt w:val="bullet"/>
      <w:lvlText w:val="•"/>
      <w:lvlJc w:val="left"/>
      <w:pPr>
        <w:ind w:left="720" w:hanging="219"/>
      </w:pPr>
      <w:rPr>
        <w:rFonts w:hint="default"/>
        <w:lang w:val="en-US" w:eastAsia="en-US" w:bidi="en-US"/>
      </w:rPr>
    </w:lvl>
    <w:lvl w:ilvl="2" w:tplc="A3B86A02">
      <w:numFmt w:val="bullet"/>
      <w:lvlText w:val="•"/>
      <w:lvlJc w:val="left"/>
      <w:pPr>
        <w:ind w:left="820" w:hanging="219"/>
      </w:pPr>
      <w:rPr>
        <w:rFonts w:hint="default"/>
        <w:lang w:val="en-US" w:eastAsia="en-US" w:bidi="en-US"/>
      </w:rPr>
    </w:lvl>
    <w:lvl w:ilvl="3" w:tplc="2D1E4EC0">
      <w:numFmt w:val="bullet"/>
      <w:lvlText w:val="•"/>
      <w:lvlJc w:val="left"/>
      <w:pPr>
        <w:ind w:left="2002" w:hanging="219"/>
      </w:pPr>
      <w:rPr>
        <w:rFonts w:hint="default"/>
        <w:lang w:val="en-US" w:eastAsia="en-US" w:bidi="en-US"/>
      </w:rPr>
    </w:lvl>
    <w:lvl w:ilvl="4" w:tplc="A4327ED4">
      <w:numFmt w:val="bullet"/>
      <w:lvlText w:val="•"/>
      <w:lvlJc w:val="left"/>
      <w:pPr>
        <w:ind w:left="3185" w:hanging="219"/>
      </w:pPr>
      <w:rPr>
        <w:rFonts w:hint="default"/>
        <w:lang w:val="en-US" w:eastAsia="en-US" w:bidi="en-US"/>
      </w:rPr>
    </w:lvl>
    <w:lvl w:ilvl="5" w:tplc="0F5A391A">
      <w:numFmt w:val="bullet"/>
      <w:lvlText w:val="•"/>
      <w:lvlJc w:val="left"/>
      <w:pPr>
        <w:ind w:left="4367" w:hanging="219"/>
      </w:pPr>
      <w:rPr>
        <w:rFonts w:hint="default"/>
        <w:lang w:val="en-US" w:eastAsia="en-US" w:bidi="en-US"/>
      </w:rPr>
    </w:lvl>
    <w:lvl w:ilvl="6" w:tplc="F206739E">
      <w:numFmt w:val="bullet"/>
      <w:lvlText w:val="•"/>
      <w:lvlJc w:val="left"/>
      <w:pPr>
        <w:ind w:left="5550" w:hanging="219"/>
      </w:pPr>
      <w:rPr>
        <w:rFonts w:hint="default"/>
        <w:lang w:val="en-US" w:eastAsia="en-US" w:bidi="en-US"/>
      </w:rPr>
    </w:lvl>
    <w:lvl w:ilvl="7" w:tplc="15023050">
      <w:numFmt w:val="bullet"/>
      <w:lvlText w:val="•"/>
      <w:lvlJc w:val="left"/>
      <w:pPr>
        <w:ind w:left="6732" w:hanging="219"/>
      </w:pPr>
      <w:rPr>
        <w:rFonts w:hint="default"/>
        <w:lang w:val="en-US" w:eastAsia="en-US" w:bidi="en-US"/>
      </w:rPr>
    </w:lvl>
    <w:lvl w:ilvl="8" w:tplc="D042E9F8">
      <w:numFmt w:val="bullet"/>
      <w:lvlText w:val="•"/>
      <w:lvlJc w:val="left"/>
      <w:pPr>
        <w:ind w:left="7915" w:hanging="219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CD"/>
    <w:rsid w:val="000266F8"/>
    <w:rsid w:val="00334A9B"/>
    <w:rsid w:val="00363214"/>
    <w:rsid w:val="00404952"/>
    <w:rsid w:val="006266C0"/>
    <w:rsid w:val="00684686"/>
    <w:rsid w:val="00685AB8"/>
    <w:rsid w:val="00766C39"/>
    <w:rsid w:val="00BB2AED"/>
    <w:rsid w:val="00C26F9A"/>
    <w:rsid w:val="00CD30CD"/>
    <w:rsid w:val="00CF73FB"/>
    <w:rsid w:val="00D66017"/>
    <w:rsid w:val="00DA661C"/>
    <w:rsid w:val="00DE2B99"/>
    <w:rsid w:val="00E9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082D018-20C3-4E09-8BFC-4465B859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48"/>
      <w:ind w:left="239"/>
      <w:outlineLvl w:val="0"/>
    </w:pPr>
    <w:rPr>
      <w:rFonts w:ascii="Arial Black" w:eastAsia="Arial Black" w:hAnsi="Arial Black" w:cs="Arial Black"/>
      <w:sz w:val="53"/>
      <w:szCs w:val="53"/>
    </w:rPr>
  </w:style>
  <w:style w:type="paragraph" w:styleId="Heading2">
    <w:name w:val="heading 2"/>
    <w:basedOn w:val="Normal"/>
    <w:uiPriority w:val="1"/>
    <w:qFormat/>
    <w:pPr>
      <w:spacing w:before="159"/>
      <w:ind w:left="899"/>
      <w:outlineLvl w:val="1"/>
    </w:pPr>
    <w:rPr>
      <w:rFonts w:ascii="Arial Black" w:eastAsia="Arial Black" w:hAnsi="Arial Black" w:cs="Arial Black"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31"/>
      <w:szCs w:val="31"/>
    </w:rPr>
  </w:style>
  <w:style w:type="paragraph" w:styleId="ListParagraph">
    <w:name w:val="List Paragraph"/>
    <w:basedOn w:val="Normal"/>
    <w:uiPriority w:val="1"/>
    <w:qFormat/>
    <w:pPr>
      <w:spacing w:before="41"/>
      <w:ind w:left="431" w:hanging="219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39"/>
    <w:rsid w:val="006266C0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6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61C"/>
    <w:rPr>
      <w:rFonts w:ascii="Segoe UI" w:eastAsia="Calibri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660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017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660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017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urposesociety.org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rentbank@purposesociety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7E869AC9.dotm</Template>
  <TotalTime>51</TotalTime>
  <Pages>3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MergedFile</vt:lpstr>
    </vt:vector>
  </TitlesOfParts>
  <Company>The Lower Mainland Purpose Society</Company>
  <LinksUpToDate>false</LinksUpToDate>
  <CharactersWithSpaces>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Milica Pavlovic</dc:creator>
  <cp:lastModifiedBy>Aaron Broomfield</cp:lastModifiedBy>
  <cp:revision>5</cp:revision>
  <cp:lastPrinted>2019-12-04T18:50:00Z</cp:lastPrinted>
  <dcterms:created xsi:type="dcterms:W3CDTF">2019-12-05T18:14:00Z</dcterms:created>
  <dcterms:modified xsi:type="dcterms:W3CDTF">2019-12-05T19:08:00Z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RAD PDF</vt:lpwstr>
  </property>
  <property fmtid="{D5CDD505-2E9C-101B-9397-08002B2CF9AE}" pid="4" name="LastSaved">
    <vt:filetime>2019-04-10T00:00:00Z</vt:filetime>
  </property>
</Properties>
</file>